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F429D" w14:textId="766ECB08" w:rsidR="00E84C73" w:rsidRDefault="00E84C73">
      <w:pPr>
        <w:rPr>
          <w:rFonts w:ascii="Palatino" w:hAnsi="Palatino"/>
          <w:sz w:val="22"/>
          <w:szCs w:val="22"/>
        </w:rPr>
      </w:pPr>
    </w:p>
    <w:p w14:paraId="40DAB587" w14:textId="77777777" w:rsidR="00CA79B9" w:rsidRDefault="00973FA8" w:rsidP="00CA79B9">
      <w:pPr>
        <w:ind w:left="-567"/>
        <w:jc w:val="both"/>
        <w:rPr>
          <w:rFonts w:ascii="Palatino Linotype" w:hAnsi="Palatino Linotype"/>
          <w:sz w:val="22"/>
          <w:szCs w:val="22"/>
        </w:rPr>
      </w:pPr>
      <w:r w:rsidRPr="00973FA8">
        <w:rPr>
          <w:rFonts w:ascii="Palatino Linotype" w:hAnsi="Palatino Linotype"/>
          <w:sz w:val="22"/>
          <w:szCs w:val="22"/>
        </w:rPr>
        <w:t xml:space="preserve">The Risk Assessment below </w:t>
      </w:r>
      <w:r>
        <w:rPr>
          <w:rFonts w:ascii="Palatino Linotype" w:hAnsi="Palatino Linotype"/>
          <w:sz w:val="22"/>
          <w:szCs w:val="22"/>
        </w:rPr>
        <w:t>i</w:t>
      </w:r>
      <w:r w:rsidRPr="00973FA8">
        <w:rPr>
          <w:rFonts w:ascii="Palatino Linotype" w:hAnsi="Palatino Linotype"/>
          <w:sz w:val="22"/>
          <w:szCs w:val="22"/>
        </w:rPr>
        <w:t xml:space="preserve">s </w:t>
      </w:r>
      <w:r>
        <w:rPr>
          <w:rFonts w:ascii="Palatino Linotype" w:hAnsi="Palatino Linotype"/>
          <w:sz w:val="22"/>
          <w:szCs w:val="22"/>
        </w:rPr>
        <w:t>a</w:t>
      </w:r>
      <w:r w:rsidR="002650D6">
        <w:rPr>
          <w:rFonts w:ascii="Palatino Linotype" w:hAnsi="Palatino Linotype"/>
          <w:sz w:val="22"/>
          <w:szCs w:val="22"/>
        </w:rPr>
        <w:t>n</w:t>
      </w:r>
      <w:r>
        <w:rPr>
          <w:rFonts w:ascii="Palatino Linotype" w:hAnsi="Palatino Linotype"/>
          <w:sz w:val="22"/>
          <w:szCs w:val="22"/>
        </w:rPr>
        <w:t xml:space="preserve"> outline of risks that will need to be considered at your event. Please delete any lines that are not applicable</w:t>
      </w:r>
      <w:r w:rsidR="002650D6">
        <w:rPr>
          <w:rFonts w:ascii="Palatino Linotype" w:hAnsi="Palatino Linotype"/>
          <w:sz w:val="22"/>
          <w:szCs w:val="22"/>
        </w:rPr>
        <w:t xml:space="preserve"> to the event that you are running. Please note that this is only a </w:t>
      </w:r>
      <w:r w:rsidR="00C01B11">
        <w:rPr>
          <w:rFonts w:ascii="Palatino Linotype" w:hAnsi="Palatino Linotype"/>
          <w:sz w:val="22"/>
          <w:szCs w:val="22"/>
        </w:rPr>
        <w:t>suggestion of risks to be considered, and you will need to carry out your own in-depth risk assessment before the event, inserting any additional risks to the template below.</w:t>
      </w:r>
    </w:p>
    <w:p w14:paraId="4D367444" w14:textId="77777777" w:rsidR="00CA79B9" w:rsidRDefault="00CA79B9" w:rsidP="00CA79B9">
      <w:pPr>
        <w:ind w:left="-567"/>
        <w:jc w:val="both"/>
        <w:rPr>
          <w:rFonts w:ascii="Palatino Linotype" w:hAnsi="Palatino Linotype"/>
          <w:sz w:val="22"/>
          <w:szCs w:val="22"/>
        </w:rPr>
      </w:pPr>
    </w:p>
    <w:p w14:paraId="136FE35A" w14:textId="12303527" w:rsidR="00062C3F" w:rsidRPr="00CA79B9" w:rsidRDefault="00C01B11" w:rsidP="00CA79B9">
      <w:pPr>
        <w:ind w:left="-567"/>
        <w:jc w:val="center"/>
        <w:rPr>
          <w:rFonts w:ascii="Palatino Linotype" w:hAnsi="Palatino Linotype"/>
          <w:b/>
          <w:bCs/>
        </w:rPr>
      </w:pPr>
      <w:r w:rsidRPr="00CA79B9">
        <w:rPr>
          <w:rFonts w:ascii="Palatino Linotype" w:hAnsi="Palatino Linotype"/>
          <w:b/>
          <w:bCs/>
        </w:rPr>
        <w:t>The British Society of Soil Science do</w:t>
      </w:r>
      <w:r w:rsidR="00DC75D4">
        <w:rPr>
          <w:rFonts w:ascii="Palatino Linotype" w:hAnsi="Palatino Linotype"/>
          <w:b/>
          <w:bCs/>
        </w:rPr>
        <w:t>es</w:t>
      </w:r>
      <w:r w:rsidRPr="00CA79B9">
        <w:rPr>
          <w:rFonts w:ascii="Palatino Linotype" w:hAnsi="Palatino Linotype"/>
          <w:b/>
          <w:bCs/>
        </w:rPr>
        <w:t xml:space="preserve"> not take any responsibility for your event, and </w:t>
      </w:r>
      <w:r w:rsidR="00F11BFC" w:rsidRPr="00CA79B9">
        <w:rPr>
          <w:rFonts w:ascii="Palatino Linotype" w:hAnsi="Palatino Linotype"/>
          <w:b/>
          <w:bCs/>
        </w:rPr>
        <w:t xml:space="preserve">a final risk assessment will need to be approved by the </w:t>
      </w:r>
      <w:r w:rsidR="0063049B" w:rsidRPr="00CA79B9">
        <w:rPr>
          <w:rFonts w:ascii="Palatino Linotype" w:hAnsi="Palatino Linotype"/>
          <w:b/>
          <w:bCs/>
        </w:rPr>
        <w:t>event venue.</w:t>
      </w:r>
    </w:p>
    <w:p w14:paraId="6820AFED" w14:textId="77777777" w:rsidR="00062C3F" w:rsidRPr="00921CAD" w:rsidRDefault="00062C3F">
      <w:pPr>
        <w:rPr>
          <w:rFonts w:ascii="Palatino" w:hAnsi="Palatino"/>
          <w:sz w:val="22"/>
          <w:szCs w:val="22"/>
        </w:rPr>
      </w:pPr>
    </w:p>
    <w:tbl>
      <w:tblPr>
        <w:tblStyle w:val="TableGrid"/>
        <w:tblW w:w="14317" w:type="dxa"/>
        <w:tblInd w:w="-459" w:type="dxa"/>
        <w:tblLook w:val="04A0" w:firstRow="1" w:lastRow="0" w:firstColumn="1" w:lastColumn="0" w:noHBand="0" w:noVBand="1"/>
      </w:tblPr>
      <w:tblGrid>
        <w:gridCol w:w="2552"/>
        <w:gridCol w:w="4423"/>
        <w:gridCol w:w="2664"/>
        <w:gridCol w:w="4678"/>
      </w:tblGrid>
      <w:tr w:rsidR="00C74205" w:rsidRPr="00ED60C9" w14:paraId="6EEA9ED5" w14:textId="77777777" w:rsidTr="00EC0D58">
        <w:tc>
          <w:tcPr>
            <w:tcW w:w="2552" w:type="dxa"/>
            <w:shd w:val="clear" w:color="auto" w:fill="C0C0C0"/>
            <w:vAlign w:val="center"/>
          </w:tcPr>
          <w:p w14:paraId="248B4CB7" w14:textId="6AD5F227" w:rsidR="004543F0" w:rsidRPr="00ED60C9" w:rsidRDefault="00EC0D58" w:rsidP="00C74205">
            <w:pPr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Responsible Person and contact number</w:t>
            </w:r>
          </w:p>
        </w:tc>
        <w:tc>
          <w:tcPr>
            <w:tcW w:w="4423" w:type="dxa"/>
            <w:vAlign w:val="center"/>
          </w:tcPr>
          <w:p w14:paraId="0F0ACD7E" w14:textId="3925BD95" w:rsidR="004543F0" w:rsidRPr="00ED60C9" w:rsidRDefault="004543F0" w:rsidP="00FF7634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2664" w:type="dxa"/>
            <w:shd w:val="clear" w:color="auto" w:fill="C0C0C0"/>
            <w:vAlign w:val="center"/>
          </w:tcPr>
          <w:p w14:paraId="2C7A196A" w14:textId="3CA22FCC" w:rsidR="00EC0D58" w:rsidRPr="00ED60C9" w:rsidRDefault="00EC0D58" w:rsidP="00C74205">
            <w:pPr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Deputy Responsible Person and contact number</w:t>
            </w:r>
          </w:p>
        </w:tc>
        <w:tc>
          <w:tcPr>
            <w:tcW w:w="4678" w:type="dxa"/>
            <w:vAlign w:val="center"/>
          </w:tcPr>
          <w:p w14:paraId="632DCBA7" w14:textId="2A05EDDA" w:rsidR="004543F0" w:rsidRPr="00ED60C9" w:rsidRDefault="004543F0" w:rsidP="00C74205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C74205" w:rsidRPr="00ED60C9" w14:paraId="3DC50E67" w14:textId="77777777" w:rsidTr="00EC0D58">
        <w:tc>
          <w:tcPr>
            <w:tcW w:w="2552" w:type="dxa"/>
            <w:shd w:val="clear" w:color="auto" w:fill="C0C0C0"/>
            <w:vAlign w:val="center"/>
          </w:tcPr>
          <w:p w14:paraId="39DC3110" w14:textId="47471088" w:rsidR="004543F0" w:rsidRPr="00ED60C9" w:rsidRDefault="00EC0D58" w:rsidP="00C74205">
            <w:pPr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Event Name</w:t>
            </w:r>
          </w:p>
        </w:tc>
        <w:tc>
          <w:tcPr>
            <w:tcW w:w="4423" w:type="dxa"/>
            <w:vAlign w:val="center"/>
          </w:tcPr>
          <w:p w14:paraId="4F530B01" w14:textId="033591C4" w:rsidR="004543F0" w:rsidRPr="00ED60C9" w:rsidRDefault="004543F0" w:rsidP="000375D7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2664" w:type="dxa"/>
            <w:shd w:val="clear" w:color="auto" w:fill="C0C0C0"/>
            <w:vAlign w:val="center"/>
          </w:tcPr>
          <w:p w14:paraId="3FD9F72F" w14:textId="60F0EBCF" w:rsidR="004543F0" w:rsidRPr="00ED60C9" w:rsidRDefault="00EC0D58" w:rsidP="00C74205">
            <w:pPr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Number of Delegates expected</w:t>
            </w:r>
          </w:p>
        </w:tc>
        <w:tc>
          <w:tcPr>
            <w:tcW w:w="4678" w:type="dxa"/>
            <w:vAlign w:val="center"/>
          </w:tcPr>
          <w:p w14:paraId="27ECAD67" w14:textId="002394F2" w:rsidR="004543F0" w:rsidRPr="00ED60C9" w:rsidRDefault="004543F0" w:rsidP="00BF0E3B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EC0D58" w:rsidRPr="00ED60C9" w14:paraId="3051FA7C" w14:textId="77777777" w:rsidTr="00EC0D58">
        <w:tc>
          <w:tcPr>
            <w:tcW w:w="2552" w:type="dxa"/>
            <w:shd w:val="clear" w:color="auto" w:fill="C0C0C0"/>
            <w:vAlign w:val="center"/>
          </w:tcPr>
          <w:p w14:paraId="31DA451C" w14:textId="2D4CA5A2" w:rsidR="00EC0D58" w:rsidRPr="00ED60C9" w:rsidRDefault="00EC0D58" w:rsidP="00EC0D58">
            <w:pPr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Meeting Date</w:t>
            </w:r>
          </w:p>
        </w:tc>
        <w:tc>
          <w:tcPr>
            <w:tcW w:w="4423" w:type="dxa"/>
            <w:vAlign w:val="center"/>
          </w:tcPr>
          <w:p w14:paraId="39EA216D" w14:textId="77777777" w:rsidR="00EC0D58" w:rsidRPr="00ED60C9" w:rsidRDefault="00EC0D58" w:rsidP="00EC0D58">
            <w:pPr>
              <w:rPr>
                <w:rFonts w:ascii="Palatino Linotype" w:hAnsi="Palatino Linotype"/>
                <w:sz w:val="22"/>
                <w:szCs w:val="22"/>
              </w:rPr>
            </w:pPr>
          </w:p>
          <w:p w14:paraId="1D9A0D6E" w14:textId="707B0134" w:rsidR="00EC0D58" w:rsidRPr="00ED60C9" w:rsidRDefault="00EC0D58" w:rsidP="00EC0D58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2664" w:type="dxa"/>
            <w:shd w:val="clear" w:color="auto" w:fill="C0C0C0"/>
            <w:vAlign w:val="center"/>
          </w:tcPr>
          <w:p w14:paraId="3A01E8AA" w14:textId="0899A5B3" w:rsidR="00EC0D58" w:rsidRPr="00ED60C9" w:rsidRDefault="00EC0D58" w:rsidP="00EC0D58">
            <w:pPr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Times</w:t>
            </w:r>
          </w:p>
        </w:tc>
        <w:tc>
          <w:tcPr>
            <w:tcW w:w="4678" w:type="dxa"/>
            <w:vAlign w:val="center"/>
          </w:tcPr>
          <w:p w14:paraId="764781F8" w14:textId="77777777" w:rsidR="00EC0D58" w:rsidRPr="00ED60C9" w:rsidRDefault="00EC0D58" w:rsidP="00EC0D58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EC0D58" w:rsidRPr="00ED60C9" w14:paraId="5999DDAD" w14:textId="77777777" w:rsidTr="00EC0D58">
        <w:tc>
          <w:tcPr>
            <w:tcW w:w="2552" w:type="dxa"/>
            <w:shd w:val="clear" w:color="auto" w:fill="C0C0C0"/>
            <w:vAlign w:val="center"/>
          </w:tcPr>
          <w:p w14:paraId="0ECEED2B" w14:textId="77777777" w:rsidR="00EC0D58" w:rsidRPr="00ED60C9" w:rsidRDefault="00EC0D58" w:rsidP="00EC0D58">
            <w:pPr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Location</w:t>
            </w:r>
          </w:p>
          <w:p w14:paraId="2A991F4A" w14:textId="5FC7CB4B" w:rsidR="00EC0D58" w:rsidRPr="00ED60C9" w:rsidRDefault="00EC0D58" w:rsidP="00EC0D58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4423" w:type="dxa"/>
            <w:vAlign w:val="center"/>
          </w:tcPr>
          <w:p w14:paraId="4F522AA8" w14:textId="77777777" w:rsidR="00EC0D58" w:rsidRPr="00ED60C9" w:rsidRDefault="00EC0D58" w:rsidP="00EC0D58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2664" w:type="dxa"/>
            <w:shd w:val="clear" w:color="auto" w:fill="C0C0C0"/>
            <w:vAlign w:val="center"/>
          </w:tcPr>
          <w:p w14:paraId="1E3B4188" w14:textId="1CBC2120" w:rsidR="00EC0D58" w:rsidRPr="00ED60C9" w:rsidRDefault="00EC0D58" w:rsidP="00EC0D58">
            <w:pPr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Type of Audience </w:t>
            </w:r>
            <w:proofErr w:type="gramStart"/>
            <w:r w:rsidRPr="00ED60C9">
              <w:rPr>
                <w:rFonts w:ascii="Palatino Linotype" w:hAnsi="Palatino Linotype"/>
                <w:sz w:val="22"/>
                <w:szCs w:val="22"/>
              </w:rPr>
              <w:t>i.e.</w:t>
            </w:r>
            <w:proofErr w:type="gramEnd"/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 professionals, public</w:t>
            </w:r>
          </w:p>
        </w:tc>
        <w:tc>
          <w:tcPr>
            <w:tcW w:w="4678" w:type="dxa"/>
            <w:vAlign w:val="center"/>
          </w:tcPr>
          <w:p w14:paraId="624DB15B" w14:textId="77777777" w:rsidR="00EC0D58" w:rsidRPr="00ED60C9" w:rsidRDefault="00EC0D58" w:rsidP="00EC0D58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14:paraId="4BC651EB" w14:textId="77777777" w:rsidR="004543F0" w:rsidRPr="00ED60C9" w:rsidRDefault="004543F0">
      <w:pPr>
        <w:rPr>
          <w:rFonts w:ascii="Palatino Linotype" w:hAnsi="Palatino Linotype"/>
          <w:sz w:val="22"/>
          <w:szCs w:val="22"/>
        </w:rPr>
      </w:pPr>
    </w:p>
    <w:tbl>
      <w:tblPr>
        <w:tblStyle w:val="TableGrid"/>
        <w:tblW w:w="1467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2268"/>
        <w:gridCol w:w="1305"/>
        <w:gridCol w:w="3657"/>
        <w:gridCol w:w="425"/>
        <w:gridCol w:w="425"/>
        <w:gridCol w:w="567"/>
        <w:gridCol w:w="2835"/>
        <w:gridCol w:w="425"/>
        <w:gridCol w:w="426"/>
        <w:gridCol w:w="645"/>
      </w:tblGrid>
      <w:tr w:rsidR="00DA63C9" w:rsidRPr="00ED60C9" w14:paraId="3C534EDC" w14:textId="77777777" w:rsidTr="00642BEB"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12418FAC" w14:textId="77777777" w:rsidR="00021073" w:rsidRPr="00ED60C9" w:rsidRDefault="00021073" w:rsidP="00C74205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Operational/ Events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78317127" w14:textId="77777777" w:rsidR="00021073" w:rsidRPr="00ED60C9" w:rsidRDefault="00021073" w:rsidP="00C74205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Significant Hazards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1BCEE3CD" w14:textId="77777777" w:rsidR="00021073" w:rsidRPr="00ED60C9" w:rsidRDefault="00021073" w:rsidP="00C74205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Who is Affected?</w:t>
            </w:r>
          </w:p>
        </w:tc>
        <w:tc>
          <w:tcPr>
            <w:tcW w:w="3657" w:type="dxa"/>
            <w:vMerge w:val="restart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6B05E20C" w14:textId="77777777" w:rsidR="00021073" w:rsidRPr="00ED60C9" w:rsidRDefault="00021073" w:rsidP="00EA4251">
            <w:pPr>
              <w:tabs>
                <w:tab w:val="left" w:pos="6675"/>
              </w:tabs>
              <w:ind w:left="360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Existing Controls and Limitations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nil"/>
            </w:tcBorders>
            <w:shd w:val="clear" w:color="auto" w:fill="C0C0C0"/>
            <w:vAlign w:val="center"/>
          </w:tcPr>
          <w:p w14:paraId="5BBDD780" w14:textId="77777777" w:rsidR="00021073" w:rsidRPr="00ED60C9" w:rsidRDefault="00021073" w:rsidP="00C74205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Existing Risk Rating</w:t>
            </w:r>
          </w:p>
          <w:p w14:paraId="1D012E22" w14:textId="77777777" w:rsidR="00021073" w:rsidRPr="00ED60C9" w:rsidRDefault="00021073" w:rsidP="00F45041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(Likelihood x </w:t>
            </w:r>
            <w:r w:rsidR="00F45041" w:rsidRPr="00ED60C9">
              <w:rPr>
                <w:rFonts w:ascii="Palatino Linotype" w:hAnsi="Palatino Linotype"/>
                <w:sz w:val="22"/>
                <w:szCs w:val="22"/>
              </w:rPr>
              <w:t>significance + significance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>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bottom w:val="nil"/>
            </w:tcBorders>
            <w:shd w:val="clear" w:color="auto" w:fill="C0C0C0"/>
            <w:vAlign w:val="center"/>
          </w:tcPr>
          <w:p w14:paraId="51537FA7" w14:textId="77777777" w:rsidR="00021073" w:rsidRPr="00ED60C9" w:rsidRDefault="00021073" w:rsidP="00C74205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Proposed Controls</w:t>
            </w:r>
          </w:p>
        </w:tc>
        <w:tc>
          <w:tcPr>
            <w:tcW w:w="1496" w:type="dxa"/>
            <w:gridSpan w:val="3"/>
            <w:tcBorders>
              <w:top w:val="single" w:sz="4" w:space="0" w:color="auto"/>
              <w:bottom w:val="nil"/>
            </w:tcBorders>
            <w:shd w:val="clear" w:color="auto" w:fill="C0C0C0"/>
            <w:vAlign w:val="center"/>
          </w:tcPr>
          <w:p w14:paraId="0B551771" w14:textId="77777777" w:rsidR="00E839C5" w:rsidRPr="00ED60C9" w:rsidRDefault="00E839C5" w:rsidP="00E839C5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Existing Risk Rating</w:t>
            </w:r>
          </w:p>
          <w:p w14:paraId="5A71017F" w14:textId="77777777" w:rsidR="00021073" w:rsidRPr="00ED60C9" w:rsidRDefault="00E839C5" w:rsidP="00E839C5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(Likelihood x significance + significance)</w:t>
            </w:r>
          </w:p>
        </w:tc>
      </w:tr>
      <w:tr w:rsidR="00EA4251" w:rsidRPr="00ED60C9" w14:paraId="59846639" w14:textId="77777777" w:rsidTr="00642BEB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63053313" w14:textId="77777777" w:rsidR="00021073" w:rsidRPr="00ED60C9" w:rsidRDefault="00021073" w:rsidP="00C74205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14:paraId="598541FB" w14:textId="77777777" w:rsidR="00021073" w:rsidRPr="00ED60C9" w:rsidRDefault="00021073" w:rsidP="00C74205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  <w:vAlign w:val="center"/>
          </w:tcPr>
          <w:p w14:paraId="68413178" w14:textId="77777777" w:rsidR="00021073" w:rsidRPr="00ED60C9" w:rsidRDefault="00021073" w:rsidP="00C74205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3657" w:type="dxa"/>
            <w:vMerge/>
            <w:tcBorders>
              <w:bottom w:val="single" w:sz="4" w:space="0" w:color="auto"/>
            </w:tcBorders>
            <w:vAlign w:val="center"/>
          </w:tcPr>
          <w:p w14:paraId="2813A907" w14:textId="77777777" w:rsidR="00021073" w:rsidRPr="00ED60C9" w:rsidRDefault="00021073" w:rsidP="00EA4251">
            <w:pPr>
              <w:tabs>
                <w:tab w:val="left" w:pos="6675"/>
              </w:tabs>
              <w:ind w:left="360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bottom w:val="single" w:sz="4" w:space="0" w:color="auto"/>
            </w:tcBorders>
            <w:shd w:val="clear" w:color="auto" w:fill="C0C0C0"/>
            <w:vAlign w:val="center"/>
          </w:tcPr>
          <w:p w14:paraId="1548429E" w14:textId="77777777" w:rsidR="00021073" w:rsidRPr="00ED60C9" w:rsidRDefault="00021073" w:rsidP="00C74205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L</w:t>
            </w:r>
          </w:p>
        </w:tc>
        <w:tc>
          <w:tcPr>
            <w:tcW w:w="425" w:type="dxa"/>
            <w:tcBorders>
              <w:top w:val="nil"/>
              <w:bottom w:val="single" w:sz="4" w:space="0" w:color="auto"/>
            </w:tcBorders>
            <w:shd w:val="clear" w:color="auto" w:fill="C0C0C0"/>
            <w:vAlign w:val="center"/>
          </w:tcPr>
          <w:p w14:paraId="10306F68" w14:textId="77777777" w:rsidR="00021073" w:rsidRPr="00ED60C9" w:rsidRDefault="00F45041" w:rsidP="00C74205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S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C0C0C0"/>
            <w:vAlign w:val="center"/>
          </w:tcPr>
          <w:p w14:paraId="2D2EB19D" w14:textId="77777777" w:rsidR="00021073" w:rsidRPr="00ED60C9" w:rsidRDefault="00021073" w:rsidP="00C74205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Risk</w:t>
            </w:r>
          </w:p>
        </w:tc>
        <w:tc>
          <w:tcPr>
            <w:tcW w:w="2835" w:type="dxa"/>
            <w:vMerge/>
            <w:tcBorders>
              <w:top w:val="nil"/>
              <w:bottom w:val="single" w:sz="4" w:space="0" w:color="auto"/>
            </w:tcBorders>
            <w:shd w:val="clear" w:color="auto" w:fill="C0C0C0"/>
            <w:vAlign w:val="center"/>
          </w:tcPr>
          <w:p w14:paraId="73609CCA" w14:textId="77777777" w:rsidR="00021073" w:rsidRPr="00ED60C9" w:rsidRDefault="00021073" w:rsidP="00C74205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bottom w:val="single" w:sz="4" w:space="0" w:color="auto"/>
            </w:tcBorders>
            <w:shd w:val="clear" w:color="auto" w:fill="C0C0C0"/>
            <w:vAlign w:val="center"/>
          </w:tcPr>
          <w:p w14:paraId="5C6BD988" w14:textId="77777777" w:rsidR="00021073" w:rsidRPr="00ED60C9" w:rsidRDefault="00021073" w:rsidP="00C74205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L</w:t>
            </w:r>
          </w:p>
        </w:tc>
        <w:tc>
          <w:tcPr>
            <w:tcW w:w="426" w:type="dxa"/>
            <w:tcBorders>
              <w:top w:val="nil"/>
              <w:bottom w:val="single" w:sz="4" w:space="0" w:color="auto"/>
            </w:tcBorders>
            <w:shd w:val="clear" w:color="auto" w:fill="C0C0C0"/>
            <w:vAlign w:val="center"/>
          </w:tcPr>
          <w:p w14:paraId="308522D4" w14:textId="77777777" w:rsidR="00021073" w:rsidRPr="00ED60C9" w:rsidRDefault="00F45041" w:rsidP="00C74205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S</w:t>
            </w:r>
          </w:p>
        </w:tc>
        <w:tc>
          <w:tcPr>
            <w:tcW w:w="645" w:type="dxa"/>
            <w:tcBorders>
              <w:top w:val="nil"/>
              <w:bottom w:val="single" w:sz="4" w:space="0" w:color="auto"/>
            </w:tcBorders>
            <w:shd w:val="clear" w:color="auto" w:fill="C0C0C0"/>
            <w:vAlign w:val="center"/>
          </w:tcPr>
          <w:p w14:paraId="7E95F27B" w14:textId="77777777" w:rsidR="00021073" w:rsidRPr="00ED60C9" w:rsidRDefault="00021073" w:rsidP="00C74205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Risk</w:t>
            </w:r>
          </w:p>
        </w:tc>
      </w:tr>
      <w:tr w:rsidR="00241788" w:rsidRPr="00ED60C9" w14:paraId="3075A432" w14:textId="77777777" w:rsidTr="00DF5500"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7527731" w14:textId="108DAC77" w:rsidR="00241788" w:rsidRPr="00ED60C9" w:rsidRDefault="00660D0E" w:rsidP="00660D0E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Classroom based </w:t>
            </w:r>
            <w:r w:rsidR="00D002EC" w:rsidRPr="00ED60C9">
              <w:rPr>
                <w:rFonts w:ascii="Palatino Linotype" w:hAnsi="Palatino Linotype"/>
                <w:sz w:val="22"/>
                <w:szCs w:val="22"/>
              </w:rPr>
              <w:t>learning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41B36E83" w14:textId="77777777" w:rsidR="00241788" w:rsidRPr="00ED60C9" w:rsidRDefault="00714C79" w:rsidP="00DB170F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Slip hazards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1BA37E05" w14:textId="61447FBB" w:rsidR="00241788" w:rsidRPr="00ED60C9" w:rsidRDefault="00D002EC" w:rsidP="0019037D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Teachers, </w:t>
            </w:r>
            <w:r w:rsidR="002C7D76">
              <w:rPr>
                <w:rFonts w:ascii="Palatino Linotype" w:hAnsi="Palatino Linotype"/>
                <w:sz w:val="22"/>
                <w:szCs w:val="22"/>
              </w:rPr>
              <w:t>A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ctivity </w:t>
            </w:r>
            <w:r w:rsidR="002C7D76">
              <w:rPr>
                <w:rFonts w:ascii="Palatino Linotype" w:hAnsi="Palatino Linotype"/>
                <w:sz w:val="22"/>
                <w:szCs w:val="22"/>
              </w:rPr>
              <w:t>H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>ost</w:t>
            </w:r>
            <w:r w:rsidR="002C7D76">
              <w:rPr>
                <w:rFonts w:ascii="Palatino Linotype" w:hAnsi="Palatino Linotype"/>
                <w:sz w:val="22"/>
                <w:szCs w:val="22"/>
              </w:rPr>
              <w:t>(s)</w:t>
            </w:r>
          </w:p>
        </w:tc>
        <w:tc>
          <w:tcPr>
            <w:tcW w:w="3657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6A2644E7" w14:textId="7F6524C3" w:rsidR="00241788" w:rsidRPr="00ED60C9" w:rsidRDefault="00714C79" w:rsidP="0019037D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Ensure any spills </w:t>
            </w:r>
            <w:r w:rsidR="00D002EC" w:rsidRPr="00ED60C9">
              <w:rPr>
                <w:rFonts w:ascii="Palatino Linotype" w:hAnsi="Palatino Linotype"/>
                <w:sz w:val="22"/>
                <w:szCs w:val="22"/>
              </w:rPr>
              <w:t xml:space="preserve">are cleared away 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>quickly and that all areas remain clean and tidy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592E4FDF" w14:textId="77777777" w:rsidR="00241788" w:rsidRPr="00ED60C9" w:rsidRDefault="00714C79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3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60BB04D0" w14:textId="77777777" w:rsidR="00241788" w:rsidRPr="00ED60C9" w:rsidRDefault="00714C79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01B4817F" w14:textId="77777777" w:rsidR="00241788" w:rsidRPr="00ED60C9" w:rsidRDefault="00714C79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12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04D8A820" w14:textId="11C7FCB7" w:rsidR="0019037D" w:rsidRPr="00ED60C9" w:rsidRDefault="00714C79" w:rsidP="0019037D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On-going inspection by</w:t>
            </w:r>
            <w:r w:rsidR="0019037D" w:rsidRPr="00ED60C9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="00EA17C0" w:rsidRPr="00ED60C9">
              <w:rPr>
                <w:rFonts w:ascii="Palatino Linotype" w:hAnsi="Palatino Linotype"/>
                <w:sz w:val="22"/>
                <w:szCs w:val="22"/>
              </w:rPr>
              <w:t xml:space="preserve">teachers or </w:t>
            </w:r>
            <w:r w:rsidR="002C7D76">
              <w:rPr>
                <w:rFonts w:ascii="Palatino Linotype" w:hAnsi="Palatino Linotype"/>
                <w:sz w:val="22"/>
                <w:szCs w:val="22"/>
              </w:rPr>
              <w:t>A</w:t>
            </w:r>
            <w:r w:rsidR="00EA17C0" w:rsidRPr="00ED60C9">
              <w:rPr>
                <w:rFonts w:ascii="Palatino Linotype" w:hAnsi="Palatino Linotype"/>
                <w:sz w:val="22"/>
                <w:szCs w:val="22"/>
              </w:rPr>
              <w:t xml:space="preserve">ctivity </w:t>
            </w:r>
            <w:r w:rsidR="002C7D76">
              <w:rPr>
                <w:rFonts w:ascii="Palatino Linotype" w:hAnsi="Palatino Linotype"/>
                <w:sz w:val="22"/>
                <w:szCs w:val="22"/>
              </w:rPr>
              <w:t>H</w:t>
            </w:r>
            <w:r w:rsidR="00EA17C0" w:rsidRPr="00ED60C9">
              <w:rPr>
                <w:rFonts w:ascii="Palatino Linotype" w:hAnsi="Palatino Linotype"/>
                <w:sz w:val="22"/>
                <w:szCs w:val="22"/>
              </w:rPr>
              <w:t>ost</w:t>
            </w:r>
          </w:p>
          <w:p w14:paraId="06B695F1" w14:textId="6455128B" w:rsidR="00241788" w:rsidRPr="00ED60C9" w:rsidRDefault="0019037D" w:rsidP="0019037D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Warn </w:t>
            </w:r>
            <w:r w:rsidR="00EA17C0" w:rsidRPr="00ED60C9">
              <w:rPr>
                <w:rFonts w:ascii="Palatino Linotype" w:hAnsi="Palatino Linotype"/>
                <w:sz w:val="22"/>
                <w:szCs w:val="22"/>
              </w:rPr>
              <w:t>attendees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 of hazard</w:t>
            </w:r>
            <w:r w:rsidR="00714C79" w:rsidRPr="00ED60C9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25A2FF82" w14:textId="77777777" w:rsidR="00241788" w:rsidRPr="00ED60C9" w:rsidRDefault="00714C79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1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7930D4F3" w14:textId="77777777" w:rsidR="00241788" w:rsidRPr="00ED60C9" w:rsidRDefault="00714C79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3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61666676" w14:textId="77777777" w:rsidR="00241788" w:rsidRPr="00ED60C9" w:rsidRDefault="00714C79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6</w:t>
            </w:r>
          </w:p>
        </w:tc>
      </w:tr>
      <w:tr w:rsidR="00D103BD" w:rsidRPr="00ED60C9" w14:paraId="45292BC7" w14:textId="77777777" w:rsidTr="00DF5500">
        <w:tc>
          <w:tcPr>
            <w:tcW w:w="1701" w:type="dxa"/>
            <w:vMerge w:val="restart"/>
            <w:shd w:val="clear" w:color="auto" w:fill="FFFFFF" w:themeFill="background1"/>
          </w:tcPr>
          <w:p w14:paraId="2C28D826" w14:textId="77777777" w:rsidR="00D103BD" w:rsidRPr="00ED60C9" w:rsidRDefault="00D103BD" w:rsidP="00EA4251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lastRenderedPageBreak/>
              <w:t xml:space="preserve">Field based learning (including soil pit digging and soil </w:t>
            </w:r>
            <w:proofErr w:type="spellStart"/>
            <w:r w:rsidRPr="00ED60C9">
              <w:rPr>
                <w:rFonts w:ascii="Palatino Linotype" w:hAnsi="Palatino Linotype"/>
                <w:sz w:val="22"/>
                <w:szCs w:val="22"/>
              </w:rPr>
              <w:t>augering</w:t>
            </w:r>
            <w:proofErr w:type="spellEnd"/>
            <w:r w:rsidRPr="00ED60C9">
              <w:rPr>
                <w:rFonts w:ascii="Palatino Linotype" w:hAnsi="Palatino Linotype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35F8F64F" w14:textId="7D3B7F00" w:rsidR="00D103BD" w:rsidRPr="00ED60C9" w:rsidRDefault="00EA17C0" w:rsidP="00EA4251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T</w:t>
            </w:r>
            <w:r w:rsidR="00D103BD" w:rsidRPr="00ED60C9">
              <w:rPr>
                <w:rFonts w:ascii="Palatino Linotype" w:hAnsi="Palatino Linotype"/>
                <w:sz w:val="22"/>
                <w:szCs w:val="22"/>
              </w:rPr>
              <w:t>rip hazards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2B0DF9A3" w14:textId="3855429C" w:rsidR="00D103BD" w:rsidRPr="00ED60C9" w:rsidRDefault="00EA17C0" w:rsidP="0019037D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Activity </w:t>
            </w:r>
            <w:r w:rsidR="002C7D76">
              <w:rPr>
                <w:rFonts w:ascii="Palatino Linotype" w:hAnsi="Palatino Linotype"/>
                <w:sz w:val="22"/>
                <w:szCs w:val="22"/>
              </w:rPr>
              <w:t>H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>ost</w:t>
            </w:r>
            <w:r w:rsidR="002C7D76">
              <w:rPr>
                <w:rFonts w:ascii="Palatino Linotype" w:hAnsi="Palatino Linotype"/>
                <w:sz w:val="22"/>
                <w:szCs w:val="22"/>
              </w:rPr>
              <w:t>(s)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>, attendee</w:t>
            </w:r>
            <w:r w:rsidR="00642BEB" w:rsidRPr="00ED60C9">
              <w:rPr>
                <w:rFonts w:ascii="Palatino Linotype" w:hAnsi="Palatino Linotype"/>
                <w:sz w:val="22"/>
                <w:szCs w:val="22"/>
              </w:rPr>
              <w:t>s</w:t>
            </w:r>
            <w:r w:rsidR="0019037D" w:rsidRPr="00ED60C9">
              <w:rPr>
                <w:rFonts w:ascii="Palatino Linotype" w:hAnsi="Palatino Linotype"/>
                <w:sz w:val="22"/>
                <w:szCs w:val="22"/>
              </w:rPr>
              <w:t>,</w:t>
            </w:r>
          </w:p>
          <w:p w14:paraId="522E99E3" w14:textId="77777777" w:rsidR="0019037D" w:rsidRPr="00ED60C9" w:rsidRDefault="0019037D" w:rsidP="0019037D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General public</w:t>
            </w:r>
          </w:p>
        </w:tc>
        <w:tc>
          <w:tcPr>
            <w:tcW w:w="3657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60D271BB" w14:textId="365A7368" w:rsidR="00D103BD" w:rsidRPr="00ED60C9" w:rsidRDefault="00D103BD" w:rsidP="00CF259F">
            <w:pPr>
              <w:pStyle w:val="ListParagraph"/>
              <w:numPr>
                <w:ilvl w:val="0"/>
                <w:numId w:val="34"/>
              </w:numPr>
              <w:tabs>
                <w:tab w:val="left" w:pos="6675"/>
              </w:tabs>
              <w:ind w:left="239" w:hanging="142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Ensure </w:t>
            </w:r>
            <w:r w:rsidR="002C7D76">
              <w:rPr>
                <w:rFonts w:ascii="Palatino Linotype" w:hAnsi="Palatino Linotype"/>
                <w:sz w:val="22"/>
                <w:szCs w:val="22"/>
              </w:rPr>
              <w:t>A</w:t>
            </w:r>
            <w:r w:rsidR="00642BEB" w:rsidRPr="00ED60C9">
              <w:rPr>
                <w:rFonts w:ascii="Palatino Linotype" w:hAnsi="Palatino Linotype"/>
                <w:sz w:val="22"/>
                <w:szCs w:val="22"/>
              </w:rPr>
              <w:t xml:space="preserve">ctivity </w:t>
            </w:r>
            <w:r w:rsidR="002C7D76">
              <w:rPr>
                <w:rFonts w:ascii="Palatino Linotype" w:hAnsi="Palatino Linotype"/>
                <w:sz w:val="22"/>
                <w:szCs w:val="22"/>
              </w:rPr>
              <w:t>H</w:t>
            </w:r>
            <w:r w:rsidR="00642BEB" w:rsidRPr="00ED60C9">
              <w:rPr>
                <w:rFonts w:ascii="Palatino Linotype" w:hAnsi="Palatino Linotype"/>
                <w:sz w:val="22"/>
                <w:szCs w:val="22"/>
              </w:rPr>
              <w:t>ost</w:t>
            </w:r>
            <w:r w:rsidR="0019037D" w:rsidRPr="00ED60C9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="00752D21" w:rsidRPr="00ED60C9">
              <w:rPr>
                <w:rFonts w:ascii="Palatino Linotype" w:hAnsi="Palatino Linotype"/>
                <w:sz w:val="22"/>
                <w:szCs w:val="22"/>
              </w:rPr>
              <w:t>clear</w:t>
            </w:r>
            <w:r w:rsidR="00642BEB" w:rsidRPr="00ED60C9">
              <w:rPr>
                <w:rFonts w:ascii="Palatino Linotype" w:hAnsi="Palatino Linotype"/>
                <w:sz w:val="22"/>
                <w:szCs w:val="22"/>
              </w:rPr>
              <w:t>s</w:t>
            </w:r>
            <w:r w:rsidR="00752D21" w:rsidRPr="00ED60C9">
              <w:rPr>
                <w:rFonts w:ascii="Palatino Linotype" w:hAnsi="Palatino Linotype"/>
                <w:sz w:val="22"/>
                <w:szCs w:val="22"/>
              </w:rPr>
              <w:t xml:space="preserve"> away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 any equipment quickly and that all areas remain clean and </w:t>
            </w:r>
            <w:proofErr w:type="gramStart"/>
            <w:r w:rsidRPr="00ED60C9">
              <w:rPr>
                <w:rFonts w:ascii="Palatino Linotype" w:hAnsi="Palatino Linotype"/>
                <w:sz w:val="22"/>
                <w:szCs w:val="22"/>
              </w:rPr>
              <w:t>tidy</w:t>
            </w:r>
            <w:proofErr w:type="gramEnd"/>
          </w:p>
          <w:p w14:paraId="0461EBBA" w14:textId="77777777" w:rsidR="00D103BD" w:rsidRPr="00ED60C9" w:rsidRDefault="00D103BD" w:rsidP="00CF259F">
            <w:pPr>
              <w:pStyle w:val="ListParagraph"/>
              <w:numPr>
                <w:ilvl w:val="0"/>
                <w:numId w:val="34"/>
              </w:numPr>
              <w:tabs>
                <w:tab w:val="left" w:pos="6675"/>
              </w:tabs>
              <w:ind w:left="239" w:hanging="142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Ensure </w:t>
            </w:r>
            <w:r w:rsidR="00483958" w:rsidRPr="00ED60C9">
              <w:rPr>
                <w:rFonts w:ascii="Palatino Linotype" w:hAnsi="Palatino Linotype"/>
                <w:sz w:val="22"/>
                <w:szCs w:val="22"/>
              </w:rPr>
              <w:t xml:space="preserve">any large 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>open pits and hazards are cordoned off with hazard tape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3B9CFB6A" w14:textId="77777777" w:rsidR="00D103BD" w:rsidRPr="00ED60C9" w:rsidRDefault="00D103BD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3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1065D7DE" w14:textId="77777777" w:rsidR="00D103BD" w:rsidRPr="00ED60C9" w:rsidRDefault="00D103BD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2E1728A1" w14:textId="77777777" w:rsidR="00D103BD" w:rsidRPr="00ED60C9" w:rsidRDefault="00D103BD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12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497E7F2E" w14:textId="4886F487" w:rsidR="00D103BD" w:rsidRPr="00ED60C9" w:rsidRDefault="00D103BD" w:rsidP="0019037D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On-going inspection by </w:t>
            </w:r>
            <w:r w:rsidR="002C7D76">
              <w:rPr>
                <w:rFonts w:ascii="Palatino Linotype" w:hAnsi="Palatino Linotype"/>
                <w:sz w:val="22"/>
                <w:szCs w:val="22"/>
              </w:rPr>
              <w:t>Activity Host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14E1E79F" w14:textId="77777777" w:rsidR="00D103BD" w:rsidRPr="00ED60C9" w:rsidRDefault="00D103BD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1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397F856B" w14:textId="77777777" w:rsidR="00D103BD" w:rsidRPr="00ED60C9" w:rsidRDefault="00D103BD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3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6C2E3EB9" w14:textId="77777777" w:rsidR="00D103BD" w:rsidRPr="00ED60C9" w:rsidRDefault="00D103BD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6</w:t>
            </w:r>
          </w:p>
        </w:tc>
      </w:tr>
      <w:tr w:rsidR="00D103BD" w:rsidRPr="00ED60C9" w14:paraId="79965BC5" w14:textId="77777777" w:rsidTr="00DF5500">
        <w:tc>
          <w:tcPr>
            <w:tcW w:w="1701" w:type="dxa"/>
            <w:vMerge/>
            <w:shd w:val="clear" w:color="auto" w:fill="FFFFFF" w:themeFill="background1"/>
          </w:tcPr>
          <w:p w14:paraId="578152C6" w14:textId="77777777" w:rsidR="00D103BD" w:rsidRPr="00ED60C9" w:rsidRDefault="00D103BD" w:rsidP="00EA4251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17515BD6" w14:textId="77777777" w:rsidR="00D103BD" w:rsidRPr="00ED60C9" w:rsidRDefault="00D103BD" w:rsidP="00EA4251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Lifting and carrying of equipment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273CD56B" w14:textId="417DA845" w:rsidR="00D103BD" w:rsidRPr="00ED60C9" w:rsidRDefault="00504F3E" w:rsidP="0019037D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 xml:space="preserve">Activity </w:t>
            </w:r>
            <w:r w:rsidR="002C7D76">
              <w:rPr>
                <w:rFonts w:ascii="Palatino Linotype" w:hAnsi="Palatino Linotype"/>
                <w:sz w:val="22"/>
                <w:szCs w:val="22"/>
              </w:rPr>
              <w:t>H</w:t>
            </w:r>
            <w:r w:rsidR="00353470" w:rsidRPr="00ED60C9">
              <w:rPr>
                <w:rFonts w:ascii="Palatino Linotype" w:hAnsi="Palatino Linotype"/>
                <w:sz w:val="22"/>
                <w:szCs w:val="22"/>
              </w:rPr>
              <w:t>ost</w:t>
            </w:r>
            <w:r w:rsidR="002C7D76">
              <w:rPr>
                <w:rFonts w:ascii="Palatino Linotype" w:hAnsi="Palatino Linotype"/>
                <w:sz w:val="22"/>
                <w:szCs w:val="22"/>
              </w:rPr>
              <w:t>(s)</w:t>
            </w:r>
            <w:r w:rsidR="00353470" w:rsidRPr="00ED60C9">
              <w:rPr>
                <w:rFonts w:ascii="Palatino Linotype" w:hAnsi="Palatino Linotype"/>
                <w:sz w:val="22"/>
                <w:szCs w:val="22"/>
              </w:rPr>
              <w:t>, attendees</w:t>
            </w:r>
          </w:p>
        </w:tc>
        <w:tc>
          <w:tcPr>
            <w:tcW w:w="3657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63D437F2" w14:textId="4D819966" w:rsidR="00D103BD" w:rsidRPr="00ED60C9" w:rsidRDefault="00D103BD" w:rsidP="0019037D">
            <w:pPr>
              <w:pStyle w:val="ListParagraph"/>
              <w:ind w:left="175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Ensure</w:t>
            </w:r>
            <w:r w:rsidR="0019037D" w:rsidRPr="00ED60C9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="00504F3E">
              <w:rPr>
                <w:rFonts w:ascii="Palatino Linotype" w:hAnsi="Palatino Linotype"/>
                <w:sz w:val="22"/>
                <w:szCs w:val="22"/>
              </w:rPr>
              <w:t xml:space="preserve">Activity </w:t>
            </w:r>
            <w:r w:rsidR="002C7D76">
              <w:rPr>
                <w:rFonts w:ascii="Palatino Linotype" w:hAnsi="Palatino Linotype"/>
                <w:sz w:val="22"/>
                <w:szCs w:val="22"/>
              </w:rPr>
              <w:t>H</w:t>
            </w:r>
            <w:r w:rsidR="00353470" w:rsidRPr="00ED60C9">
              <w:rPr>
                <w:rFonts w:ascii="Palatino Linotype" w:hAnsi="Palatino Linotype"/>
                <w:sz w:val="22"/>
                <w:szCs w:val="22"/>
              </w:rPr>
              <w:t xml:space="preserve">ost </w:t>
            </w:r>
            <w:r w:rsidR="002C7D76">
              <w:rPr>
                <w:rFonts w:ascii="Palatino Linotype" w:hAnsi="Palatino Linotype"/>
                <w:sz w:val="22"/>
                <w:szCs w:val="22"/>
              </w:rPr>
              <w:t>i</w:t>
            </w:r>
            <w:r w:rsidR="00353470" w:rsidRPr="00ED60C9">
              <w:rPr>
                <w:rFonts w:ascii="Palatino Linotype" w:hAnsi="Palatino Linotype"/>
                <w:sz w:val="22"/>
                <w:szCs w:val="22"/>
              </w:rPr>
              <w:t>s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 aware of basic manual handling principles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5F732317" w14:textId="77777777" w:rsidR="00D103BD" w:rsidRPr="00ED60C9" w:rsidRDefault="00D103BD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3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5F1623F0" w14:textId="77777777" w:rsidR="00D103BD" w:rsidRPr="00ED60C9" w:rsidRDefault="00D103BD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6F6D8E51" w14:textId="77777777" w:rsidR="00D103BD" w:rsidRPr="00ED60C9" w:rsidRDefault="00D103BD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16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58F9BB5A" w14:textId="77777777" w:rsidR="00D103BD" w:rsidRPr="00ED60C9" w:rsidRDefault="00D103BD" w:rsidP="00CC3A31">
            <w:pPr>
              <w:pStyle w:val="ListParagraph"/>
              <w:numPr>
                <w:ilvl w:val="0"/>
                <w:numId w:val="35"/>
              </w:numPr>
              <w:ind w:left="204" w:hanging="141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Use trolleys where possible for moving heavy items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7F954455" w14:textId="77777777" w:rsidR="00D103BD" w:rsidRPr="00ED60C9" w:rsidRDefault="00A66269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1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1C6B6C83" w14:textId="77777777" w:rsidR="00D103BD" w:rsidRPr="00ED60C9" w:rsidRDefault="00A66269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3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602EAC56" w14:textId="77777777" w:rsidR="00D103BD" w:rsidRPr="00ED60C9" w:rsidRDefault="00A66269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6</w:t>
            </w:r>
          </w:p>
        </w:tc>
      </w:tr>
      <w:tr w:rsidR="00D103BD" w:rsidRPr="00ED60C9" w14:paraId="5071257E" w14:textId="77777777" w:rsidTr="00642BEB">
        <w:tc>
          <w:tcPr>
            <w:tcW w:w="1701" w:type="dxa"/>
            <w:vMerge/>
            <w:shd w:val="clear" w:color="auto" w:fill="FFFFFF" w:themeFill="background1"/>
          </w:tcPr>
          <w:p w14:paraId="184B906D" w14:textId="77777777" w:rsidR="00D103BD" w:rsidRPr="00ED60C9" w:rsidRDefault="00D103BD" w:rsidP="00EA4251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25F062D1" w14:textId="646B6C6A" w:rsidR="00D103BD" w:rsidRPr="00ED60C9" w:rsidRDefault="00D103BD" w:rsidP="00EA4251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Infection and illness including E-coli 0157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120BAEC4" w14:textId="712AB956" w:rsidR="00D103BD" w:rsidRPr="00ED60C9" w:rsidRDefault="00504F3E" w:rsidP="0019037D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Activity Host(s)</w:t>
            </w:r>
            <w:r w:rsidR="00353470" w:rsidRPr="00ED60C9">
              <w:rPr>
                <w:rFonts w:ascii="Palatino Linotype" w:hAnsi="Palatino Linotype"/>
                <w:sz w:val="22"/>
                <w:szCs w:val="22"/>
              </w:rPr>
              <w:t>, attendees</w:t>
            </w:r>
          </w:p>
        </w:tc>
        <w:tc>
          <w:tcPr>
            <w:tcW w:w="3657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653C4993" w14:textId="77777777" w:rsidR="00D103BD" w:rsidRPr="00ED60C9" w:rsidRDefault="00D103BD" w:rsidP="00CF259F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proofErr w:type="gramStart"/>
            <w:r w:rsidRPr="00ED60C9">
              <w:rPr>
                <w:rFonts w:ascii="Palatino Linotype" w:hAnsi="Palatino Linotype"/>
                <w:sz w:val="22"/>
                <w:szCs w:val="22"/>
              </w:rPr>
              <w:t>Follow basic hygiene rules at all times</w:t>
            </w:r>
            <w:proofErr w:type="gramEnd"/>
            <w:r w:rsidRPr="00ED60C9">
              <w:rPr>
                <w:rFonts w:ascii="Palatino Linotype" w:hAnsi="Palatino Linotype"/>
                <w:sz w:val="22"/>
                <w:szCs w:val="22"/>
              </w:rPr>
              <w:t>.</w:t>
            </w:r>
          </w:p>
          <w:p w14:paraId="54DF8B54" w14:textId="77777777" w:rsidR="00D103BD" w:rsidRPr="00ED60C9" w:rsidRDefault="00D103BD" w:rsidP="00CF259F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Avoid transmission of infection from hand to mouth.</w:t>
            </w:r>
          </w:p>
          <w:p w14:paraId="1EF10A2E" w14:textId="24479613" w:rsidR="00D103BD" w:rsidRPr="00ED60C9" w:rsidRDefault="00D103BD" w:rsidP="00CF259F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Ensure hand washing facilities, wipes and signage are readily available and visible</w:t>
            </w:r>
            <w:r w:rsidR="001549D5" w:rsidRPr="00ED60C9">
              <w:rPr>
                <w:rFonts w:ascii="Palatino Linotype" w:hAnsi="Palatino Linotype"/>
                <w:sz w:val="22"/>
                <w:szCs w:val="22"/>
              </w:rPr>
              <w:t>.</w:t>
            </w:r>
          </w:p>
          <w:p w14:paraId="2020596F" w14:textId="77777777" w:rsidR="00D103BD" w:rsidRPr="00ED60C9" w:rsidRDefault="00D103BD" w:rsidP="00CF259F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Wash hands thoroughly after handling soil.</w:t>
            </w:r>
          </w:p>
          <w:p w14:paraId="1413BF2F" w14:textId="037283C1" w:rsidR="00D103BD" w:rsidRPr="00ED60C9" w:rsidRDefault="00D103BD" w:rsidP="00CF259F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Ensure appropriate supervision for hands on activities</w:t>
            </w:r>
            <w:r w:rsidR="001549D5" w:rsidRPr="00ED60C9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549A28F8" w14:textId="77777777" w:rsidR="00D103BD" w:rsidRPr="00ED60C9" w:rsidRDefault="00D103BD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39228318" w14:textId="77777777" w:rsidR="00D103BD" w:rsidRPr="00ED60C9" w:rsidRDefault="00483958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7C0BF0C1" w14:textId="77777777" w:rsidR="00D103BD" w:rsidRPr="00ED60C9" w:rsidRDefault="00D103BD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8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71200F6D" w14:textId="1F454F2C" w:rsidR="00D103BD" w:rsidRPr="00ED60C9" w:rsidRDefault="00D103BD" w:rsidP="00CF259F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Briefing of </w:t>
            </w:r>
            <w:r w:rsidR="001549D5" w:rsidRPr="00ED60C9">
              <w:rPr>
                <w:rFonts w:ascii="Palatino Linotype" w:hAnsi="Palatino Linotype"/>
                <w:sz w:val="22"/>
                <w:szCs w:val="22"/>
              </w:rPr>
              <w:t>any volunteers</w:t>
            </w:r>
          </w:p>
          <w:p w14:paraId="75FCB76A" w14:textId="77777777" w:rsidR="00D103BD" w:rsidRPr="00ED60C9" w:rsidRDefault="00D103BD" w:rsidP="00EA4251">
            <w:pPr>
              <w:ind w:left="175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7B155038" w14:textId="77777777" w:rsidR="00D103BD" w:rsidRPr="00ED60C9" w:rsidRDefault="00D103BD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1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7BB37824" w14:textId="77777777" w:rsidR="00D103BD" w:rsidRPr="00ED60C9" w:rsidRDefault="00483958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3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2F14EA66" w14:textId="77777777" w:rsidR="00D103BD" w:rsidRPr="00ED60C9" w:rsidRDefault="00483958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6</w:t>
            </w:r>
          </w:p>
        </w:tc>
      </w:tr>
      <w:tr w:rsidR="00D103BD" w:rsidRPr="00ED60C9" w14:paraId="784A5B4E" w14:textId="77777777" w:rsidTr="00642BEB">
        <w:tc>
          <w:tcPr>
            <w:tcW w:w="1701" w:type="dxa"/>
            <w:vMerge/>
            <w:shd w:val="clear" w:color="auto" w:fill="FFFFFF" w:themeFill="background1"/>
          </w:tcPr>
          <w:p w14:paraId="1FB835D5" w14:textId="77777777" w:rsidR="00D103BD" w:rsidRPr="00ED60C9" w:rsidRDefault="00D103BD" w:rsidP="00EA4251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78F5E4CC" w14:textId="77777777" w:rsidR="00D103BD" w:rsidRPr="00ED60C9" w:rsidRDefault="00D103BD" w:rsidP="00EA4251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Lack of Group Control resulting in crush injury or accidental damage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0C575DB3" w14:textId="1532B67E" w:rsidR="00D103BD" w:rsidRPr="00ED60C9" w:rsidRDefault="00504F3E" w:rsidP="0019037D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Activity Host(s)</w:t>
            </w:r>
            <w:r w:rsidR="001549D5" w:rsidRPr="00ED60C9">
              <w:rPr>
                <w:rFonts w:ascii="Palatino Linotype" w:hAnsi="Palatino Linotype"/>
                <w:sz w:val="22"/>
                <w:szCs w:val="22"/>
              </w:rPr>
              <w:t>, attendees</w:t>
            </w:r>
          </w:p>
        </w:tc>
        <w:tc>
          <w:tcPr>
            <w:tcW w:w="3657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0EB24B9C" w14:textId="294D440A" w:rsidR="00D103BD" w:rsidRPr="00ED60C9" w:rsidRDefault="00D103BD" w:rsidP="00CF259F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Close supervision of </w:t>
            </w:r>
            <w:r w:rsidR="001549D5" w:rsidRPr="00ED60C9">
              <w:rPr>
                <w:rFonts w:ascii="Palatino Linotype" w:hAnsi="Palatino Linotype"/>
                <w:sz w:val="22"/>
                <w:szCs w:val="22"/>
              </w:rPr>
              <w:t xml:space="preserve">attendees </w:t>
            </w:r>
            <w:r w:rsidR="005D13E9" w:rsidRPr="00ED60C9">
              <w:rPr>
                <w:rFonts w:ascii="Palatino Linotype" w:hAnsi="Palatino Linotype"/>
                <w:sz w:val="22"/>
                <w:szCs w:val="22"/>
              </w:rPr>
              <w:t xml:space="preserve">by </w:t>
            </w:r>
            <w:r w:rsidR="00504F3E">
              <w:rPr>
                <w:rFonts w:ascii="Palatino Linotype" w:hAnsi="Palatino Linotype"/>
                <w:sz w:val="22"/>
                <w:szCs w:val="22"/>
              </w:rPr>
              <w:t>Activity Host</w:t>
            </w:r>
          </w:p>
          <w:p w14:paraId="7478B3D7" w14:textId="3FFC0562" w:rsidR="00D103BD" w:rsidRPr="00ED60C9" w:rsidRDefault="005D13E9" w:rsidP="00EE0959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The </w:t>
            </w:r>
            <w:r w:rsidR="00D96791">
              <w:rPr>
                <w:rFonts w:ascii="Palatino Linotype" w:hAnsi="Palatino Linotype"/>
                <w:sz w:val="22"/>
                <w:szCs w:val="22"/>
              </w:rPr>
              <w:t>Activity Host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 and volunteers are</w:t>
            </w:r>
            <w:r w:rsidR="00D103BD" w:rsidRPr="00ED60C9">
              <w:rPr>
                <w:rFonts w:ascii="Palatino Linotype" w:hAnsi="Palatino Linotype"/>
                <w:sz w:val="22"/>
                <w:szCs w:val="22"/>
              </w:rPr>
              <w:t xml:space="preserve"> well briefed on the hazards and controls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55984693" w14:textId="77777777" w:rsidR="00D103BD" w:rsidRPr="00ED60C9" w:rsidRDefault="00D103BD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4DD85ED3" w14:textId="77777777" w:rsidR="00D103BD" w:rsidRPr="00ED60C9" w:rsidRDefault="0072656B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00BAB44D" w14:textId="77777777" w:rsidR="00D103BD" w:rsidRPr="00ED60C9" w:rsidRDefault="0072656B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15A393D0" w14:textId="525E233D" w:rsidR="00D103BD" w:rsidRPr="00ED60C9" w:rsidRDefault="00D103BD" w:rsidP="00CF259F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Briefing of all</w:t>
            </w:r>
            <w:r w:rsidR="0019037D" w:rsidRPr="00ED60C9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="005D13E9" w:rsidRPr="00ED60C9">
              <w:rPr>
                <w:rFonts w:ascii="Palatino Linotype" w:hAnsi="Palatino Linotype"/>
                <w:sz w:val="22"/>
                <w:szCs w:val="22"/>
              </w:rPr>
              <w:t>volunteers</w:t>
            </w:r>
          </w:p>
          <w:p w14:paraId="3F6A61FD" w14:textId="77777777" w:rsidR="00D103BD" w:rsidRPr="00ED60C9" w:rsidRDefault="00D103BD" w:rsidP="00EA4251">
            <w:pPr>
              <w:ind w:left="175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6F3DFA91" w14:textId="77777777" w:rsidR="00D103BD" w:rsidRPr="00ED60C9" w:rsidRDefault="00D103BD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1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37C27221" w14:textId="77777777" w:rsidR="00D103BD" w:rsidRPr="00ED60C9" w:rsidRDefault="0072656B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2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39A133BB" w14:textId="77777777" w:rsidR="00D103BD" w:rsidRPr="00ED60C9" w:rsidRDefault="0072656B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4</w:t>
            </w:r>
          </w:p>
        </w:tc>
      </w:tr>
      <w:tr w:rsidR="00D103BD" w:rsidRPr="00ED60C9" w14:paraId="3945630E" w14:textId="77777777" w:rsidTr="00642BEB">
        <w:tc>
          <w:tcPr>
            <w:tcW w:w="1701" w:type="dxa"/>
            <w:vMerge/>
            <w:shd w:val="clear" w:color="auto" w:fill="FFFFFF" w:themeFill="background1"/>
          </w:tcPr>
          <w:p w14:paraId="579DBF63" w14:textId="77777777" w:rsidR="00D103BD" w:rsidRPr="00ED60C9" w:rsidRDefault="00D103BD" w:rsidP="00EA4251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59C42323" w14:textId="77777777" w:rsidR="00D103BD" w:rsidRPr="00ED60C9" w:rsidRDefault="00D103BD" w:rsidP="00D851CC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Digging through buried Services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5484DE50" w14:textId="0340AC53" w:rsidR="00D103BD" w:rsidRPr="00ED60C9" w:rsidRDefault="00D96791" w:rsidP="00EA4251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Activity Host(s)</w:t>
            </w:r>
            <w:r w:rsidR="005D13E9" w:rsidRPr="00ED60C9">
              <w:rPr>
                <w:rFonts w:ascii="Palatino Linotype" w:hAnsi="Palatino Linotype"/>
                <w:sz w:val="22"/>
                <w:szCs w:val="22"/>
              </w:rPr>
              <w:t>, attendees</w:t>
            </w:r>
          </w:p>
        </w:tc>
        <w:tc>
          <w:tcPr>
            <w:tcW w:w="3657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085192C9" w14:textId="77777777" w:rsidR="00D103BD" w:rsidRPr="00ED60C9" w:rsidRDefault="00D103BD" w:rsidP="00D851CC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Refer to </w:t>
            </w:r>
            <w:proofErr w:type="gramStart"/>
            <w:r w:rsidRPr="00ED60C9">
              <w:rPr>
                <w:rFonts w:ascii="Palatino Linotype" w:hAnsi="Palatino Linotype"/>
                <w:sz w:val="22"/>
                <w:szCs w:val="22"/>
              </w:rPr>
              <w:t>land owner</w:t>
            </w:r>
            <w:proofErr w:type="gramEnd"/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 for historical information on site, refer to maps to ensure that potential hazards associated with site are clearly identified</w:t>
            </w:r>
          </w:p>
          <w:p w14:paraId="3C78D5D4" w14:textId="77777777" w:rsidR="00167068" w:rsidRPr="00ED60C9" w:rsidRDefault="00167068" w:rsidP="00D851CC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lastRenderedPageBreak/>
              <w:t>Danger to the public from poorly back-filled soil pits</w:t>
            </w:r>
          </w:p>
          <w:p w14:paraId="02AFF153" w14:textId="77777777" w:rsidR="00D103BD" w:rsidRPr="00ED60C9" w:rsidRDefault="00D103BD" w:rsidP="00222250">
            <w:pPr>
              <w:pStyle w:val="ListParagraph"/>
              <w:ind w:left="175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32C99F52" w14:textId="77777777" w:rsidR="00D103BD" w:rsidRPr="00ED60C9" w:rsidRDefault="00D103BD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lastRenderedPageBreak/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7BF1E009" w14:textId="77777777" w:rsidR="00D103BD" w:rsidRPr="00ED60C9" w:rsidRDefault="00D103BD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092CA28C" w14:textId="77777777" w:rsidR="00D103BD" w:rsidRPr="00ED60C9" w:rsidRDefault="00D103BD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12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7CFFCF34" w14:textId="3C51C8D8" w:rsidR="00167068" w:rsidRPr="00ED60C9" w:rsidRDefault="00A66269" w:rsidP="00DF0B02">
            <w:pPr>
              <w:pStyle w:val="ListParagraph"/>
              <w:numPr>
                <w:ilvl w:val="0"/>
                <w:numId w:val="35"/>
              </w:numPr>
              <w:ind w:left="204" w:hanging="204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Control depth of excavation/</w:t>
            </w:r>
            <w:proofErr w:type="spellStart"/>
            <w:r w:rsidRPr="00ED60C9">
              <w:rPr>
                <w:rFonts w:ascii="Palatino Linotype" w:hAnsi="Palatino Linotype"/>
                <w:sz w:val="22"/>
                <w:szCs w:val="22"/>
              </w:rPr>
              <w:t>augering</w:t>
            </w:r>
            <w:proofErr w:type="spellEnd"/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 to less than </w:t>
            </w:r>
            <w:r w:rsidR="00483958" w:rsidRPr="00ED60C9">
              <w:rPr>
                <w:rFonts w:ascii="Palatino Linotype" w:hAnsi="Palatino Linotype"/>
                <w:sz w:val="22"/>
                <w:szCs w:val="22"/>
              </w:rPr>
              <w:t>1</w:t>
            </w:r>
            <w:r w:rsidR="00167068" w:rsidRPr="00ED60C9">
              <w:rPr>
                <w:rFonts w:ascii="Palatino Linotype" w:hAnsi="Palatino Linotype"/>
                <w:sz w:val="22"/>
                <w:szCs w:val="22"/>
              </w:rPr>
              <w:t xml:space="preserve"> m</w:t>
            </w:r>
          </w:p>
          <w:p w14:paraId="7CBCEECE" w14:textId="4A0196C0" w:rsidR="00167068" w:rsidRPr="00ED60C9" w:rsidRDefault="00167068" w:rsidP="00CC3A31">
            <w:pPr>
              <w:pStyle w:val="ListParagraph"/>
              <w:numPr>
                <w:ilvl w:val="0"/>
                <w:numId w:val="35"/>
              </w:numPr>
              <w:ind w:left="204" w:hanging="204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All pits </w:t>
            </w:r>
            <w:r w:rsidR="00DF0B02" w:rsidRPr="00ED60C9">
              <w:rPr>
                <w:rFonts w:ascii="Palatino Linotype" w:hAnsi="Palatino Linotype"/>
                <w:sz w:val="22"/>
                <w:szCs w:val="22"/>
              </w:rPr>
              <w:t>to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 be fully backfilled and the turf 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lastRenderedPageBreak/>
              <w:t>or surface layer placed back on the packed down subsoil and stamped down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77224AD8" w14:textId="77777777" w:rsidR="00D103BD" w:rsidRPr="00ED60C9" w:rsidRDefault="00A66269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lastRenderedPageBreak/>
              <w:t>1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799E43F7" w14:textId="77777777" w:rsidR="00D103BD" w:rsidRPr="00ED60C9" w:rsidRDefault="00A66269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3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47A2528A" w14:textId="77777777" w:rsidR="00D103BD" w:rsidRPr="00ED60C9" w:rsidRDefault="00A66269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6</w:t>
            </w:r>
          </w:p>
        </w:tc>
      </w:tr>
      <w:tr w:rsidR="00D103BD" w:rsidRPr="00ED60C9" w14:paraId="4A737250" w14:textId="77777777" w:rsidTr="00642BEB">
        <w:trPr>
          <w:trHeight w:val="960"/>
        </w:trPr>
        <w:tc>
          <w:tcPr>
            <w:tcW w:w="1701" w:type="dxa"/>
            <w:vMerge/>
            <w:shd w:val="clear" w:color="auto" w:fill="FFFFFF" w:themeFill="background1"/>
          </w:tcPr>
          <w:p w14:paraId="35F5F1A5" w14:textId="77777777" w:rsidR="00D103BD" w:rsidRPr="00ED60C9" w:rsidRDefault="00D103BD" w:rsidP="00CF259F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37440D73" w14:textId="77777777" w:rsidR="00D103BD" w:rsidRPr="00ED60C9" w:rsidRDefault="00D103BD" w:rsidP="00CF259F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Exposure/ wet weather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48C4CBB2" w14:textId="623BECE2" w:rsidR="00D103BD" w:rsidRPr="00ED60C9" w:rsidRDefault="00D96791" w:rsidP="00CF259F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Activity Host(s)</w:t>
            </w:r>
            <w:r w:rsidR="00DF0B02" w:rsidRPr="00ED60C9">
              <w:rPr>
                <w:rFonts w:ascii="Palatino Linotype" w:hAnsi="Palatino Linotype"/>
                <w:sz w:val="22"/>
                <w:szCs w:val="22"/>
              </w:rPr>
              <w:t>, attendees</w:t>
            </w:r>
          </w:p>
        </w:tc>
        <w:tc>
          <w:tcPr>
            <w:tcW w:w="3657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360D4B32" w14:textId="7212DF98" w:rsidR="00D103BD" w:rsidRPr="00ED60C9" w:rsidRDefault="00D103BD" w:rsidP="00CC3A31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Ensure </w:t>
            </w:r>
            <w:r w:rsidR="00D96791">
              <w:rPr>
                <w:rFonts w:ascii="Palatino Linotype" w:hAnsi="Palatino Linotype"/>
                <w:sz w:val="22"/>
                <w:szCs w:val="22"/>
              </w:rPr>
              <w:t>Activity Host</w:t>
            </w:r>
            <w:r w:rsidR="00DF0B02" w:rsidRPr="00ED60C9">
              <w:rPr>
                <w:rFonts w:ascii="Palatino Linotype" w:hAnsi="Palatino Linotype"/>
                <w:sz w:val="22"/>
                <w:szCs w:val="22"/>
              </w:rPr>
              <w:t xml:space="preserve"> and volunteers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 have appropriate clothing for outside working conditions (waterproofs, warm clothing, sunscreen etc.)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370A7CC7" w14:textId="77777777" w:rsidR="00D103BD" w:rsidRPr="00ED60C9" w:rsidRDefault="0072656B" w:rsidP="00CF259F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2861C04D" w14:textId="77777777" w:rsidR="00D103BD" w:rsidRPr="00ED60C9" w:rsidRDefault="0072656B" w:rsidP="00CF259F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491B13ED" w14:textId="77777777" w:rsidR="00D103BD" w:rsidRPr="00ED60C9" w:rsidRDefault="0072656B" w:rsidP="00CF259F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2ED84FA7" w14:textId="40811E84" w:rsidR="00D103BD" w:rsidRPr="00ED60C9" w:rsidRDefault="0072656B" w:rsidP="00B01D5D">
            <w:pPr>
              <w:pStyle w:val="ListParagraph"/>
              <w:numPr>
                <w:ilvl w:val="0"/>
                <w:numId w:val="36"/>
              </w:numPr>
              <w:ind w:left="204" w:hanging="139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Instructions about appropriate field clothing and footwear in </w:t>
            </w:r>
            <w:r w:rsidR="00B01D5D" w:rsidRPr="00ED60C9">
              <w:rPr>
                <w:rFonts w:ascii="Palatino Linotype" w:hAnsi="Palatino Linotype"/>
                <w:sz w:val="22"/>
                <w:szCs w:val="22"/>
              </w:rPr>
              <w:t>event information</w:t>
            </w:r>
          </w:p>
          <w:p w14:paraId="3B748A5E" w14:textId="77777777" w:rsidR="00D103BD" w:rsidRPr="00ED60C9" w:rsidRDefault="00D103BD" w:rsidP="00CF259F">
            <w:pPr>
              <w:ind w:left="175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00ED03AE" w14:textId="77777777" w:rsidR="00D103BD" w:rsidRPr="00ED60C9" w:rsidRDefault="00D103BD" w:rsidP="00CF259F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1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1FB2E149" w14:textId="77777777" w:rsidR="00D103BD" w:rsidRPr="00ED60C9" w:rsidRDefault="0072656B" w:rsidP="00CF259F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2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2C797468" w14:textId="77777777" w:rsidR="00D103BD" w:rsidRPr="00ED60C9" w:rsidRDefault="0072656B" w:rsidP="00CF259F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4</w:t>
            </w:r>
          </w:p>
        </w:tc>
      </w:tr>
      <w:tr w:rsidR="00D103BD" w:rsidRPr="00ED60C9" w14:paraId="0CFB268C" w14:textId="77777777" w:rsidTr="00642BEB"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49F555EB" w14:textId="77777777" w:rsidR="00D103BD" w:rsidRPr="00ED60C9" w:rsidRDefault="00D103BD" w:rsidP="00EA4251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63EDFB46" w14:textId="77777777" w:rsidR="00D103BD" w:rsidRPr="00ED60C9" w:rsidRDefault="00D103BD" w:rsidP="00D103BD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Use of </w:t>
            </w:r>
            <w:r w:rsidR="0019037D" w:rsidRPr="00ED60C9">
              <w:rPr>
                <w:rFonts w:ascii="Palatino Linotype" w:hAnsi="Palatino Linotype"/>
                <w:sz w:val="22"/>
                <w:szCs w:val="22"/>
              </w:rPr>
              <w:t xml:space="preserve">soil 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>augers causing impact injury/ cut or back injury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3BCDA3A4" w14:textId="5A3F057B" w:rsidR="00D103BD" w:rsidRPr="00ED60C9" w:rsidRDefault="00DD1DF2" w:rsidP="00EA4251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Activity Host(s)</w:t>
            </w:r>
            <w:r w:rsidR="00853FCA" w:rsidRPr="00ED60C9">
              <w:rPr>
                <w:rFonts w:ascii="Palatino Linotype" w:hAnsi="Palatino Linotype"/>
                <w:sz w:val="22"/>
                <w:szCs w:val="22"/>
              </w:rPr>
              <w:t>, attendees</w:t>
            </w:r>
          </w:p>
        </w:tc>
        <w:tc>
          <w:tcPr>
            <w:tcW w:w="3657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5B0BA40B" w14:textId="77777777" w:rsidR="00D103BD" w:rsidRPr="00ED60C9" w:rsidRDefault="00D103BD" w:rsidP="000458C0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Ensure adequate training prior to use of </w:t>
            </w:r>
            <w:proofErr w:type="gramStart"/>
            <w:r w:rsidRPr="00ED60C9">
              <w:rPr>
                <w:rFonts w:ascii="Palatino Linotype" w:hAnsi="Palatino Linotype"/>
                <w:sz w:val="22"/>
                <w:szCs w:val="22"/>
              </w:rPr>
              <w:t>augers</w:t>
            </w:r>
            <w:proofErr w:type="gramEnd"/>
          </w:p>
          <w:p w14:paraId="68A10F30" w14:textId="77777777" w:rsidR="00D103BD" w:rsidRPr="00ED60C9" w:rsidRDefault="00D103BD" w:rsidP="00DB170F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Stout boots must be worn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05D09270" w14:textId="77777777" w:rsidR="00D103BD" w:rsidRPr="00ED60C9" w:rsidRDefault="00787A76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3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2D8E78AD" w14:textId="77777777" w:rsidR="00D103BD" w:rsidRPr="00ED60C9" w:rsidRDefault="00787A76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4DB86235" w14:textId="77777777" w:rsidR="00D103BD" w:rsidRPr="00ED60C9" w:rsidRDefault="00787A76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16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359C7188" w14:textId="414120DD" w:rsidR="00D103BD" w:rsidRPr="00ED60C9" w:rsidRDefault="00D103BD" w:rsidP="00D103BD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Ensure </w:t>
            </w:r>
            <w:r w:rsidR="00853FCA" w:rsidRPr="00ED60C9">
              <w:rPr>
                <w:rFonts w:ascii="Palatino Linotype" w:hAnsi="Palatino Linotype"/>
                <w:sz w:val="22"/>
                <w:szCs w:val="22"/>
              </w:rPr>
              <w:t>volunteers and attendees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 are well </w:t>
            </w:r>
            <w:proofErr w:type="gramStart"/>
            <w:r w:rsidRPr="00ED60C9">
              <w:rPr>
                <w:rFonts w:ascii="Palatino Linotype" w:hAnsi="Palatino Linotype"/>
                <w:sz w:val="22"/>
                <w:szCs w:val="22"/>
              </w:rPr>
              <w:t>supervised at all times</w:t>
            </w:r>
            <w:proofErr w:type="gramEnd"/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4DBC45EC" w14:textId="77777777" w:rsidR="00D103BD" w:rsidRPr="00ED60C9" w:rsidRDefault="0072656B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1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4AD34E91" w14:textId="77777777" w:rsidR="00D103BD" w:rsidRPr="00ED60C9" w:rsidRDefault="00A66269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3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2779F6BB" w14:textId="77777777" w:rsidR="00D103BD" w:rsidRPr="00ED60C9" w:rsidRDefault="0072656B" w:rsidP="00E839C5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6</w:t>
            </w:r>
          </w:p>
        </w:tc>
      </w:tr>
      <w:tr w:rsidR="00F91A9F" w:rsidRPr="00ED60C9" w14:paraId="229938B6" w14:textId="77777777" w:rsidTr="00ED60C9">
        <w:tc>
          <w:tcPr>
            <w:tcW w:w="1701" w:type="dxa"/>
            <w:shd w:val="clear" w:color="auto" w:fill="FFFFFF" w:themeFill="background1"/>
          </w:tcPr>
          <w:p w14:paraId="46BBD6C5" w14:textId="45258D19" w:rsidR="00F91A9F" w:rsidRPr="00ED60C9" w:rsidRDefault="00F91A9F" w:rsidP="00F91A9F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Travel between sites by road assuming personal cars will be used</w:t>
            </w:r>
          </w:p>
        </w:tc>
        <w:tc>
          <w:tcPr>
            <w:tcW w:w="2268" w:type="dxa"/>
            <w:shd w:val="clear" w:color="auto" w:fill="95B3D7" w:themeFill="accent1" w:themeFillTint="99"/>
          </w:tcPr>
          <w:p w14:paraId="2F2B1B89" w14:textId="77777777" w:rsidR="00F91A9F" w:rsidRPr="00DF5500" w:rsidRDefault="00F91A9F" w:rsidP="00DF5500">
            <w:pPr>
              <w:rPr>
                <w:rFonts w:ascii="Palatino Linotype" w:hAnsi="Palatino Linotype"/>
                <w:sz w:val="22"/>
                <w:szCs w:val="22"/>
              </w:rPr>
            </w:pPr>
            <w:r w:rsidRPr="00DF5500">
              <w:rPr>
                <w:rFonts w:ascii="Palatino Linotype" w:hAnsi="Palatino Linotype"/>
                <w:sz w:val="22"/>
                <w:szCs w:val="22"/>
              </w:rPr>
              <w:t>Road accident</w:t>
            </w:r>
          </w:p>
        </w:tc>
        <w:tc>
          <w:tcPr>
            <w:tcW w:w="1305" w:type="dxa"/>
            <w:shd w:val="clear" w:color="auto" w:fill="95B3D7" w:themeFill="accent1" w:themeFillTint="99"/>
          </w:tcPr>
          <w:p w14:paraId="23CC13B0" w14:textId="064AAC8D" w:rsidR="00F91A9F" w:rsidRPr="00ED60C9" w:rsidRDefault="00DD1DF2" w:rsidP="00F91A9F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Activity Host(s)</w:t>
            </w:r>
            <w:r w:rsidR="00622D30" w:rsidRPr="00ED60C9">
              <w:rPr>
                <w:rFonts w:ascii="Palatino Linotype" w:hAnsi="Palatino Linotype"/>
                <w:sz w:val="22"/>
                <w:szCs w:val="22"/>
              </w:rPr>
              <w:t xml:space="preserve"> and volunteers</w:t>
            </w:r>
          </w:p>
        </w:tc>
        <w:tc>
          <w:tcPr>
            <w:tcW w:w="3657" w:type="dxa"/>
            <w:shd w:val="clear" w:color="auto" w:fill="95B3D7" w:themeFill="accent1" w:themeFillTint="99"/>
          </w:tcPr>
          <w:p w14:paraId="671C1443" w14:textId="77777777" w:rsidR="00F91A9F" w:rsidRPr="00ED60C9" w:rsidRDefault="00F91A9F" w:rsidP="00F91A9F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Give clear route instructions</w:t>
            </w:r>
          </w:p>
        </w:tc>
        <w:tc>
          <w:tcPr>
            <w:tcW w:w="425" w:type="dxa"/>
            <w:shd w:val="clear" w:color="auto" w:fill="95B3D7" w:themeFill="accent1" w:themeFillTint="99"/>
          </w:tcPr>
          <w:p w14:paraId="3B423990" w14:textId="77777777" w:rsidR="00F91A9F" w:rsidRPr="00ED60C9" w:rsidRDefault="00F91A9F" w:rsidP="00F91A9F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2</w:t>
            </w:r>
          </w:p>
        </w:tc>
        <w:tc>
          <w:tcPr>
            <w:tcW w:w="425" w:type="dxa"/>
            <w:shd w:val="clear" w:color="auto" w:fill="95B3D7" w:themeFill="accent1" w:themeFillTint="99"/>
          </w:tcPr>
          <w:p w14:paraId="76A72060" w14:textId="77777777" w:rsidR="00F91A9F" w:rsidRPr="00ED60C9" w:rsidRDefault="00F91A9F" w:rsidP="00F91A9F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95B3D7" w:themeFill="accent1" w:themeFillTint="99"/>
          </w:tcPr>
          <w:p w14:paraId="049205A1" w14:textId="77777777" w:rsidR="00F91A9F" w:rsidRPr="00ED60C9" w:rsidRDefault="00F91A9F" w:rsidP="00F91A9F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8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14:paraId="70EEA39D" w14:textId="62ABE782" w:rsidR="00F91A9F" w:rsidRPr="00ED60C9" w:rsidRDefault="00DD1DF2" w:rsidP="00EC0D58">
            <w:pPr>
              <w:pStyle w:val="ListParagraph"/>
              <w:numPr>
                <w:ilvl w:val="0"/>
                <w:numId w:val="36"/>
              </w:numPr>
              <w:ind w:left="204" w:hanging="204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P</w:t>
            </w:r>
            <w:r w:rsidR="00CC3A31" w:rsidRPr="00ED60C9">
              <w:rPr>
                <w:rFonts w:ascii="Palatino Linotype" w:hAnsi="Palatino Linotype"/>
                <w:sz w:val="22"/>
                <w:szCs w:val="22"/>
              </w:rPr>
              <w:t xml:space="preserve">rovide transport (minibus or coach) </w:t>
            </w:r>
            <w:r w:rsidR="00622D30" w:rsidRPr="00ED60C9">
              <w:rPr>
                <w:rFonts w:ascii="Palatino Linotype" w:hAnsi="Palatino Linotype"/>
                <w:sz w:val="22"/>
                <w:szCs w:val="22"/>
              </w:rPr>
              <w:t>if required</w:t>
            </w:r>
          </w:p>
        </w:tc>
        <w:tc>
          <w:tcPr>
            <w:tcW w:w="425" w:type="dxa"/>
            <w:shd w:val="clear" w:color="auto" w:fill="95B3D7" w:themeFill="accent1" w:themeFillTint="99"/>
          </w:tcPr>
          <w:p w14:paraId="0E07ABBC" w14:textId="77777777" w:rsidR="00F91A9F" w:rsidRPr="00ED60C9" w:rsidRDefault="00F91A9F" w:rsidP="00F91A9F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1</w:t>
            </w:r>
          </w:p>
        </w:tc>
        <w:tc>
          <w:tcPr>
            <w:tcW w:w="426" w:type="dxa"/>
            <w:shd w:val="clear" w:color="auto" w:fill="95B3D7" w:themeFill="accent1" w:themeFillTint="99"/>
          </w:tcPr>
          <w:p w14:paraId="5753FBC6" w14:textId="77777777" w:rsidR="00F91A9F" w:rsidRPr="00ED60C9" w:rsidRDefault="00F91A9F" w:rsidP="00F91A9F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3</w:t>
            </w:r>
          </w:p>
        </w:tc>
        <w:tc>
          <w:tcPr>
            <w:tcW w:w="645" w:type="dxa"/>
            <w:shd w:val="clear" w:color="auto" w:fill="95B3D7" w:themeFill="accent1" w:themeFillTint="99"/>
          </w:tcPr>
          <w:p w14:paraId="4BEEC8C6" w14:textId="77777777" w:rsidR="00F91A9F" w:rsidRPr="00ED60C9" w:rsidRDefault="00F91A9F" w:rsidP="00F91A9F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6</w:t>
            </w:r>
          </w:p>
        </w:tc>
      </w:tr>
      <w:tr w:rsidR="00ED60C9" w:rsidRPr="00ED60C9" w14:paraId="54014C4D" w14:textId="77777777" w:rsidTr="00165E77"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14:paraId="213C3042" w14:textId="556D9CF7" w:rsidR="00ED60C9" w:rsidRPr="00ED60C9" w:rsidRDefault="00896609" w:rsidP="00ED60C9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Event Stand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1D140CB3" w14:textId="50D918E9" w:rsidR="00ED60C9" w:rsidRPr="00DF5500" w:rsidRDefault="00ED60C9" w:rsidP="00DF5500">
            <w:pPr>
              <w:rPr>
                <w:rFonts w:ascii="Palatino Linotype" w:hAnsi="Palatino Linotype"/>
                <w:sz w:val="22"/>
                <w:szCs w:val="22"/>
              </w:rPr>
            </w:pPr>
            <w:r w:rsidRPr="00DF5500">
              <w:rPr>
                <w:rFonts w:ascii="Palatino Linotype" w:hAnsi="Palatino Linotype"/>
                <w:sz w:val="22"/>
                <w:szCs w:val="22"/>
              </w:rPr>
              <w:t>Falling poster board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339D94E9" w14:textId="0A834BA5" w:rsidR="00ED60C9" w:rsidRPr="00ED60C9" w:rsidRDefault="00896609" w:rsidP="00ED60C9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Activity Host(s)</w:t>
            </w:r>
          </w:p>
          <w:p w14:paraId="3F66888F" w14:textId="77777777" w:rsidR="00ED60C9" w:rsidRPr="00ED60C9" w:rsidRDefault="00ED60C9" w:rsidP="00ED60C9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Volunteers</w:t>
            </w:r>
          </w:p>
          <w:p w14:paraId="2537F5C3" w14:textId="5B91AE97" w:rsidR="00ED60C9" w:rsidRPr="00ED60C9" w:rsidRDefault="00ED60C9" w:rsidP="00ED60C9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Public</w:t>
            </w:r>
          </w:p>
        </w:tc>
        <w:tc>
          <w:tcPr>
            <w:tcW w:w="3657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6EDBFF4C" w14:textId="7EE3AC1F" w:rsidR="00ED60C9" w:rsidRPr="00ED60C9" w:rsidRDefault="00ED60C9" w:rsidP="00ED60C9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Securely fasten board with tent pegs, remove if wind increases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08DDEF10" w14:textId="7F4F1639" w:rsidR="00ED60C9" w:rsidRPr="00ED60C9" w:rsidRDefault="00ED60C9" w:rsidP="00ED60C9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4528F461" w14:textId="18147761" w:rsidR="00ED60C9" w:rsidRPr="00ED60C9" w:rsidRDefault="00ED60C9" w:rsidP="00ED60C9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4F341696" w14:textId="643482A7" w:rsidR="00ED60C9" w:rsidRPr="00ED60C9" w:rsidRDefault="00ED60C9" w:rsidP="00ED60C9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6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1C53612B" w14:textId="4D852645" w:rsidR="00ED60C9" w:rsidRPr="00ED60C9" w:rsidRDefault="00ED60C9" w:rsidP="00ED60C9">
            <w:pPr>
              <w:pStyle w:val="ListParagraph"/>
              <w:numPr>
                <w:ilvl w:val="0"/>
                <w:numId w:val="36"/>
              </w:numPr>
              <w:ind w:left="204" w:hanging="204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On-going check of weather conditions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45C37EF2" w14:textId="081A0A99" w:rsidR="00ED60C9" w:rsidRPr="00ED60C9" w:rsidRDefault="00ED60C9" w:rsidP="00ED60C9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2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77E9D8F6" w14:textId="6A1547C7" w:rsidR="00ED60C9" w:rsidRPr="00ED60C9" w:rsidRDefault="00ED60C9" w:rsidP="00ED60C9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2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61354768" w14:textId="4D6F7FF9" w:rsidR="00ED60C9" w:rsidRPr="00ED60C9" w:rsidRDefault="00ED60C9" w:rsidP="00ED60C9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6</w:t>
            </w:r>
          </w:p>
        </w:tc>
      </w:tr>
      <w:tr w:rsidR="00ED60C9" w:rsidRPr="00ED60C9" w14:paraId="20A18206" w14:textId="77777777" w:rsidTr="00165E77">
        <w:tc>
          <w:tcPr>
            <w:tcW w:w="1701" w:type="dxa"/>
            <w:vMerge/>
            <w:shd w:val="clear" w:color="auto" w:fill="FFFFFF" w:themeFill="background1"/>
            <w:vAlign w:val="center"/>
          </w:tcPr>
          <w:p w14:paraId="1D86084D" w14:textId="77777777" w:rsidR="00ED60C9" w:rsidRPr="00ED60C9" w:rsidRDefault="00ED60C9" w:rsidP="00ED60C9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39F93C3A" w14:textId="6F05E629" w:rsidR="00ED60C9" w:rsidRPr="00E80CD7" w:rsidRDefault="00ED60C9" w:rsidP="00E80CD7">
            <w:pPr>
              <w:rPr>
                <w:rFonts w:ascii="Palatino Linotype" w:hAnsi="Palatino Linotype"/>
                <w:sz w:val="22"/>
                <w:szCs w:val="22"/>
              </w:rPr>
            </w:pPr>
            <w:r w:rsidRPr="00E80CD7">
              <w:rPr>
                <w:rFonts w:ascii="Palatino Linotype" w:hAnsi="Palatino Linotype"/>
                <w:sz w:val="22"/>
                <w:szCs w:val="22"/>
              </w:rPr>
              <w:t>Electricity amp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505BA5C2" w14:textId="1806FF6A" w:rsidR="00ED60C9" w:rsidRPr="00ED60C9" w:rsidRDefault="00E80CD7" w:rsidP="00ED60C9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Activity Host(s)</w:t>
            </w:r>
          </w:p>
          <w:p w14:paraId="66F2EED9" w14:textId="77777777" w:rsidR="00ED60C9" w:rsidRPr="00ED60C9" w:rsidRDefault="00ED60C9" w:rsidP="00ED60C9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Volunteers</w:t>
            </w:r>
          </w:p>
          <w:p w14:paraId="29885723" w14:textId="10C1DFD7" w:rsidR="00ED60C9" w:rsidRPr="00ED60C9" w:rsidRDefault="00ED60C9" w:rsidP="00ED60C9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Public</w:t>
            </w:r>
          </w:p>
        </w:tc>
        <w:tc>
          <w:tcPr>
            <w:tcW w:w="3657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6E8399ED" w14:textId="4642EEEC" w:rsidR="00ED60C9" w:rsidRPr="00ED60C9" w:rsidRDefault="00ED60C9" w:rsidP="00ED60C9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Location of electricity amp </w:t>
            </w:r>
            <w:r w:rsidR="00E80CD7">
              <w:rPr>
                <w:rFonts w:ascii="Palatino Linotype" w:hAnsi="Palatino Linotype"/>
                <w:sz w:val="22"/>
                <w:szCs w:val="22"/>
              </w:rPr>
              <w:t>to be determined by Activity Host on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 arrival.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49B50C7D" w14:textId="4F5725A1" w:rsidR="00ED60C9" w:rsidRPr="00ED60C9" w:rsidRDefault="00ED60C9" w:rsidP="00ED60C9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41ACE6C2" w14:textId="5D4B7152" w:rsidR="00ED60C9" w:rsidRPr="00ED60C9" w:rsidRDefault="00ED60C9" w:rsidP="00ED60C9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211D8808" w14:textId="32473CD8" w:rsidR="00ED60C9" w:rsidRPr="00ED60C9" w:rsidRDefault="00ED60C9" w:rsidP="00ED60C9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10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04F84F6F" w14:textId="103DDDE5" w:rsidR="00ED60C9" w:rsidRPr="00ED60C9" w:rsidRDefault="00ED60C9" w:rsidP="00ED60C9">
            <w:pPr>
              <w:pStyle w:val="ListParagraph"/>
              <w:numPr>
                <w:ilvl w:val="0"/>
                <w:numId w:val="36"/>
              </w:numPr>
              <w:ind w:left="204" w:hanging="204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Assess location and ensure access is only for </w:t>
            </w:r>
            <w:r w:rsidR="008A50CB">
              <w:rPr>
                <w:rFonts w:ascii="Palatino Linotype" w:hAnsi="Palatino Linotype"/>
                <w:sz w:val="22"/>
                <w:szCs w:val="22"/>
              </w:rPr>
              <w:t>Activity Host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 and volunteers. To be kept out of the way of the public and under shelter.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450C1576" w14:textId="02950477" w:rsidR="00ED60C9" w:rsidRPr="00ED60C9" w:rsidRDefault="00ED60C9" w:rsidP="00ED60C9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1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7BA03C49" w14:textId="29D907CC" w:rsidR="00ED60C9" w:rsidRPr="00ED60C9" w:rsidRDefault="00ED60C9" w:rsidP="00ED60C9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4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4D35B65A" w14:textId="060CEA4B" w:rsidR="00ED60C9" w:rsidRPr="00ED60C9" w:rsidRDefault="00ED60C9" w:rsidP="00ED60C9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5</w:t>
            </w:r>
          </w:p>
        </w:tc>
      </w:tr>
      <w:tr w:rsidR="00ED60C9" w:rsidRPr="00ED60C9" w14:paraId="6311E945" w14:textId="77777777" w:rsidTr="00165E77">
        <w:tc>
          <w:tcPr>
            <w:tcW w:w="1701" w:type="dxa"/>
            <w:vMerge/>
            <w:shd w:val="clear" w:color="auto" w:fill="FFFFFF" w:themeFill="background1"/>
            <w:vAlign w:val="center"/>
          </w:tcPr>
          <w:p w14:paraId="068ED1A6" w14:textId="77777777" w:rsidR="00ED60C9" w:rsidRPr="00ED60C9" w:rsidRDefault="00ED60C9" w:rsidP="00ED60C9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300D7492" w14:textId="412EF048" w:rsidR="00ED60C9" w:rsidRPr="00560F93" w:rsidRDefault="00ED60C9" w:rsidP="00560F93">
            <w:pPr>
              <w:rPr>
                <w:rFonts w:ascii="Palatino Linotype" w:hAnsi="Palatino Linotype"/>
                <w:sz w:val="22"/>
                <w:szCs w:val="22"/>
              </w:rPr>
            </w:pPr>
            <w:r w:rsidRPr="00560F93">
              <w:rPr>
                <w:rFonts w:ascii="Palatino Linotype" w:hAnsi="Palatino Linotype"/>
                <w:sz w:val="22"/>
                <w:szCs w:val="22"/>
              </w:rPr>
              <w:t>Lone working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40C4C96E" w14:textId="3A1E9FAB" w:rsidR="00ED60C9" w:rsidRPr="00ED60C9" w:rsidRDefault="008A50CB" w:rsidP="00ED60C9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Activity Host(s)</w:t>
            </w:r>
          </w:p>
          <w:p w14:paraId="0F3DBF69" w14:textId="5870618B" w:rsidR="00ED60C9" w:rsidRPr="00ED60C9" w:rsidRDefault="00ED60C9" w:rsidP="00ED60C9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Volunteers</w:t>
            </w:r>
          </w:p>
        </w:tc>
        <w:tc>
          <w:tcPr>
            <w:tcW w:w="3657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4EE4E5BA" w14:textId="46C3190B" w:rsidR="00ED60C9" w:rsidRPr="00ED60C9" w:rsidRDefault="008A50CB" w:rsidP="00ED60C9">
            <w:pPr>
              <w:pStyle w:val="ListParagraph"/>
              <w:numPr>
                <w:ilvl w:val="0"/>
                <w:numId w:val="34"/>
              </w:numPr>
              <w:ind w:left="175" w:hanging="141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At least 2 volunteers to be</w:t>
            </w:r>
            <w:r w:rsidR="00ED60C9" w:rsidRPr="00ED60C9">
              <w:rPr>
                <w:rFonts w:ascii="Palatino Linotype" w:hAnsi="Palatino Linotype"/>
                <w:sz w:val="22"/>
                <w:szCs w:val="22"/>
              </w:rPr>
              <w:t xml:space="preserve"> on site for duration of event hours. Event is attended by other exhibitors and the public.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3E4DEE75" w14:textId="3DC96AFE" w:rsidR="00ED60C9" w:rsidRPr="00ED60C9" w:rsidRDefault="00ED60C9" w:rsidP="00ED60C9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4EC1C8D5" w14:textId="731A5BDA" w:rsidR="00ED60C9" w:rsidRPr="00ED60C9" w:rsidRDefault="00ED60C9" w:rsidP="00ED60C9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7B427468" w14:textId="5542A245" w:rsidR="00ED60C9" w:rsidRPr="00ED60C9" w:rsidRDefault="00ED60C9" w:rsidP="00ED60C9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3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3F78C29A" w14:textId="78581671" w:rsidR="00ED60C9" w:rsidRPr="00ED60C9" w:rsidRDefault="00ED60C9" w:rsidP="00ED60C9">
            <w:pPr>
              <w:pStyle w:val="ListParagraph"/>
              <w:numPr>
                <w:ilvl w:val="0"/>
                <w:numId w:val="36"/>
              </w:numPr>
              <w:ind w:left="204" w:hanging="204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Existing controls are sufficient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16CE5B80" w14:textId="6661E409" w:rsidR="00ED60C9" w:rsidRPr="00ED60C9" w:rsidRDefault="00ED60C9" w:rsidP="00ED60C9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1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0598F0E8" w14:textId="54761831" w:rsidR="00ED60C9" w:rsidRPr="00ED60C9" w:rsidRDefault="00ED60C9" w:rsidP="00ED60C9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2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575E989F" w14:textId="518AF15B" w:rsidR="00ED60C9" w:rsidRPr="00ED60C9" w:rsidRDefault="00ED60C9" w:rsidP="00ED60C9">
            <w:pPr>
              <w:tabs>
                <w:tab w:val="left" w:pos="6675"/>
              </w:tabs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3</w:t>
            </w:r>
          </w:p>
        </w:tc>
      </w:tr>
    </w:tbl>
    <w:p w14:paraId="6B215D5B" w14:textId="77777777" w:rsidR="00BC3A11" w:rsidRPr="00ED60C9" w:rsidRDefault="00BC3A11" w:rsidP="001C0AFA">
      <w:pPr>
        <w:tabs>
          <w:tab w:val="left" w:pos="6675"/>
        </w:tabs>
        <w:rPr>
          <w:rFonts w:ascii="Palatino Linotype" w:hAnsi="Palatino Linotype"/>
          <w:sz w:val="22"/>
          <w:szCs w:val="22"/>
        </w:rPr>
      </w:pPr>
    </w:p>
    <w:p w14:paraId="7A075195" w14:textId="752921CC" w:rsidR="00BC3A11" w:rsidRPr="00ED60C9" w:rsidRDefault="00BC3A11" w:rsidP="0089343A">
      <w:pPr>
        <w:tabs>
          <w:tab w:val="left" w:pos="6675"/>
        </w:tabs>
        <w:ind w:left="-567"/>
        <w:rPr>
          <w:rFonts w:ascii="Palatino Linotype" w:hAnsi="Palatino Linotype"/>
          <w:b/>
          <w:sz w:val="22"/>
          <w:szCs w:val="22"/>
        </w:rPr>
      </w:pPr>
      <w:r w:rsidRPr="00ED60C9">
        <w:rPr>
          <w:rFonts w:ascii="Palatino Linotype" w:hAnsi="Palatino Linotype"/>
          <w:b/>
          <w:sz w:val="22"/>
          <w:szCs w:val="22"/>
        </w:rPr>
        <w:t xml:space="preserve">Emergency Planning Arrangements Relating to </w:t>
      </w:r>
      <w:r w:rsidR="00EC0D58" w:rsidRPr="00ED60C9">
        <w:rPr>
          <w:rFonts w:ascii="Palatino Linotype" w:hAnsi="Palatino Linotype"/>
          <w:b/>
          <w:sz w:val="22"/>
          <w:szCs w:val="22"/>
        </w:rPr>
        <w:t xml:space="preserve">the </w:t>
      </w:r>
      <w:r w:rsidRPr="00ED60C9">
        <w:rPr>
          <w:rFonts w:ascii="Palatino Linotype" w:hAnsi="Palatino Linotype"/>
          <w:b/>
          <w:sz w:val="22"/>
          <w:szCs w:val="22"/>
        </w:rPr>
        <w:t>Event</w:t>
      </w:r>
    </w:p>
    <w:p w14:paraId="2A2C94F6" w14:textId="77777777" w:rsidR="00EC0D58" w:rsidRPr="00ED60C9" w:rsidRDefault="00EC0D58" w:rsidP="0089343A">
      <w:pPr>
        <w:tabs>
          <w:tab w:val="left" w:pos="6675"/>
        </w:tabs>
        <w:ind w:left="-567"/>
        <w:rPr>
          <w:rFonts w:ascii="Palatino Linotype" w:hAnsi="Palatino Linotype"/>
          <w:b/>
          <w:sz w:val="22"/>
          <w:szCs w:val="22"/>
        </w:rPr>
      </w:pPr>
    </w:p>
    <w:tbl>
      <w:tblPr>
        <w:tblStyle w:val="TableGrid"/>
        <w:tblpPr w:leftFromText="180" w:rightFromText="180" w:vertAnchor="text" w:tblpX="-432" w:tblpY="1"/>
        <w:tblOverlap w:val="never"/>
        <w:tblW w:w="14290" w:type="dxa"/>
        <w:tblLook w:val="04A0" w:firstRow="1" w:lastRow="0" w:firstColumn="1" w:lastColumn="0" w:noHBand="0" w:noVBand="1"/>
      </w:tblPr>
      <w:tblGrid>
        <w:gridCol w:w="2950"/>
        <w:gridCol w:w="11340"/>
      </w:tblGrid>
      <w:tr w:rsidR="00EC0D58" w:rsidRPr="00ED60C9" w14:paraId="3DFE7FE9" w14:textId="77777777" w:rsidTr="0089343A">
        <w:tc>
          <w:tcPr>
            <w:tcW w:w="2950" w:type="dxa"/>
            <w:vMerge w:val="restart"/>
          </w:tcPr>
          <w:p w14:paraId="05D1C621" w14:textId="77777777" w:rsidR="00EC0D58" w:rsidRPr="00ED60C9" w:rsidRDefault="00EC0D58" w:rsidP="0089343A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First Aid Provision and emergency contacts</w:t>
            </w:r>
          </w:p>
        </w:tc>
        <w:tc>
          <w:tcPr>
            <w:tcW w:w="11340" w:type="dxa"/>
          </w:tcPr>
          <w:p w14:paraId="5BAAA359" w14:textId="281C3F70" w:rsidR="00EC0D58" w:rsidRPr="00ED60C9" w:rsidRDefault="00EC0D58" w:rsidP="0089343A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Basic </w:t>
            </w:r>
            <w:r w:rsidR="008466BF" w:rsidRPr="00ED60C9">
              <w:rPr>
                <w:rFonts w:ascii="Palatino Linotype" w:hAnsi="Palatino Linotype"/>
                <w:sz w:val="22"/>
                <w:szCs w:val="22"/>
              </w:rPr>
              <w:t>f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irst </w:t>
            </w:r>
            <w:r w:rsidR="008466BF" w:rsidRPr="00ED60C9">
              <w:rPr>
                <w:rFonts w:ascii="Palatino Linotype" w:hAnsi="Palatino Linotype"/>
                <w:sz w:val="22"/>
                <w:szCs w:val="22"/>
              </w:rPr>
              <w:t>a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id kit with </w:t>
            </w:r>
            <w:r w:rsidR="008466BF" w:rsidRPr="00ED60C9">
              <w:rPr>
                <w:rFonts w:ascii="Palatino Linotype" w:hAnsi="Palatino Linotype"/>
                <w:sz w:val="22"/>
                <w:szCs w:val="22"/>
              </w:rPr>
              <w:t>the Responsible Person</w:t>
            </w:r>
          </w:p>
          <w:p w14:paraId="68B9E120" w14:textId="77777777" w:rsidR="00EC0D58" w:rsidRPr="00ED60C9" w:rsidRDefault="00EC0D58" w:rsidP="00EC0D58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EC0D58" w:rsidRPr="00ED60C9" w14:paraId="1B2D84EE" w14:textId="77777777" w:rsidTr="0089343A">
        <w:tc>
          <w:tcPr>
            <w:tcW w:w="2950" w:type="dxa"/>
            <w:vMerge/>
          </w:tcPr>
          <w:p w14:paraId="73515D64" w14:textId="77777777" w:rsidR="00EC0D58" w:rsidRPr="00ED60C9" w:rsidRDefault="00EC0D58" w:rsidP="0089343A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1340" w:type="dxa"/>
          </w:tcPr>
          <w:p w14:paraId="1378C515" w14:textId="29412BB3" w:rsidR="00EC0D58" w:rsidRPr="00ED60C9" w:rsidRDefault="00EC0D58" w:rsidP="00EC0D58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Where the event will include an outdoor element, the Responsible Person should have undertaken relevant first aid training in advance</w:t>
            </w:r>
          </w:p>
        </w:tc>
      </w:tr>
      <w:tr w:rsidR="00EC0D58" w:rsidRPr="00ED60C9" w14:paraId="18AE9482" w14:textId="77777777" w:rsidTr="0089343A">
        <w:tc>
          <w:tcPr>
            <w:tcW w:w="2950" w:type="dxa"/>
            <w:vMerge/>
          </w:tcPr>
          <w:p w14:paraId="2DEE8EB8" w14:textId="77777777" w:rsidR="00EC0D58" w:rsidRPr="00ED60C9" w:rsidRDefault="00EC0D58" w:rsidP="0089343A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1340" w:type="dxa"/>
          </w:tcPr>
          <w:p w14:paraId="22299F9D" w14:textId="71448BA4" w:rsidR="00EC0D58" w:rsidRPr="00ED60C9" w:rsidRDefault="00EC0D58" w:rsidP="0089343A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Contacts and procedures to be provided by </w:t>
            </w:r>
            <w:r w:rsidRPr="00ED60C9">
              <w:rPr>
                <w:rFonts w:ascii="Palatino Linotype" w:hAnsi="Palatino Linotype"/>
                <w:sz w:val="22"/>
                <w:szCs w:val="22"/>
                <w:highlight w:val="yellow"/>
              </w:rPr>
              <w:t>name of venue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 in advance of the event and attached to this </w:t>
            </w:r>
            <w:r w:rsidR="009830E6" w:rsidRPr="00ED60C9">
              <w:rPr>
                <w:rFonts w:ascii="Palatino Linotype" w:hAnsi="Palatino Linotype"/>
                <w:sz w:val="22"/>
                <w:szCs w:val="22"/>
              </w:rPr>
              <w:t xml:space="preserve">risk assessment. Procedures should include/ </w:t>
            </w:r>
            <w:r w:rsidR="00367680" w:rsidRPr="00ED60C9">
              <w:rPr>
                <w:rFonts w:ascii="Palatino Linotype" w:hAnsi="Palatino Linotype"/>
                <w:sz w:val="22"/>
                <w:szCs w:val="22"/>
              </w:rPr>
              <w:t>Event Host</w:t>
            </w:r>
            <w:r w:rsidR="009830E6" w:rsidRPr="00ED60C9">
              <w:rPr>
                <w:rFonts w:ascii="Palatino Linotype" w:hAnsi="Palatino Linotype"/>
                <w:sz w:val="22"/>
                <w:szCs w:val="22"/>
              </w:rPr>
              <w:t xml:space="preserve"> should focus on:</w:t>
            </w:r>
          </w:p>
          <w:p w14:paraId="2A36B665" w14:textId="77777777" w:rsidR="009830E6" w:rsidRPr="00ED60C9" w:rsidRDefault="009830E6" w:rsidP="009830E6">
            <w:pPr>
              <w:pStyle w:val="ListParagraph"/>
              <w:numPr>
                <w:ilvl w:val="0"/>
                <w:numId w:val="36"/>
              </w:num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keeping people away from immediate harm</w:t>
            </w:r>
          </w:p>
          <w:p w14:paraId="1378CC61" w14:textId="77777777" w:rsidR="009830E6" w:rsidRPr="00ED60C9" w:rsidRDefault="009830E6" w:rsidP="009830E6">
            <w:pPr>
              <w:pStyle w:val="ListParagraph"/>
              <w:numPr>
                <w:ilvl w:val="0"/>
                <w:numId w:val="36"/>
              </w:num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summoning emergency services (</w:t>
            </w:r>
            <w:proofErr w:type="gramStart"/>
            <w:r w:rsidRPr="00ED60C9">
              <w:rPr>
                <w:rFonts w:ascii="Palatino Linotype" w:hAnsi="Palatino Linotype"/>
                <w:sz w:val="22"/>
                <w:szCs w:val="22"/>
              </w:rPr>
              <w:t>i.e.</w:t>
            </w:r>
            <w:proofErr w:type="gramEnd"/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 how to dial out on venue phones)</w:t>
            </w:r>
          </w:p>
          <w:p w14:paraId="39DB803A" w14:textId="77777777" w:rsidR="009830E6" w:rsidRPr="00ED60C9" w:rsidRDefault="009830E6" w:rsidP="009830E6">
            <w:pPr>
              <w:pStyle w:val="ListParagraph"/>
              <w:numPr>
                <w:ilvl w:val="0"/>
                <w:numId w:val="36"/>
              </w:num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how to handle casualties</w:t>
            </w:r>
          </w:p>
          <w:p w14:paraId="263F64D9" w14:textId="47ED04D5" w:rsidR="0068652A" w:rsidRPr="00ED60C9" w:rsidRDefault="0068652A" w:rsidP="009830E6">
            <w:pPr>
              <w:pStyle w:val="ListParagraph"/>
              <w:numPr>
                <w:ilvl w:val="0"/>
                <w:numId w:val="36"/>
              </w:num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crowd management and evacuation procedures (including for disabled participants)</w:t>
            </w:r>
          </w:p>
          <w:p w14:paraId="118CED5B" w14:textId="77777777" w:rsidR="009830E6" w:rsidRPr="00ED60C9" w:rsidRDefault="009830E6" w:rsidP="009830E6">
            <w:pPr>
              <w:pStyle w:val="ListParagraph"/>
              <w:numPr>
                <w:ilvl w:val="0"/>
                <w:numId w:val="36"/>
              </w:num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how to deal with those displaced but not injured</w:t>
            </w:r>
          </w:p>
          <w:p w14:paraId="032693BC" w14:textId="77777777" w:rsidR="009830E6" w:rsidRPr="00ED60C9" w:rsidRDefault="009830E6" w:rsidP="009830E6">
            <w:pPr>
              <w:pStyle w:val="ListParagraph"/>
              <w:numPr>
                <w:ilvl w:val="0"/>
                <w:numId w:val="36"/>
              </w:num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who will liaise with emergency </w:t>
            </w:r>
            <w:proofErr w:type="gramStart"/>
            <w:r w:rsidRPr="00ED60C9">
              <w:rPr>
                <w:rFonts w:ascii="Palatino Linotype" w:hAnsi="Palatino Linotype"/>
                <w:sz w:val="22"/>
                <w:szCs w:val="22"/>
              </w:rPr>
              <w:t>services</w:t>
            </w:r>
            <w:proofErr w:type="gramEnd"/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</w:p>
          <w:p w14:paraId="126ED654" w14:textId="06FB46D7" w:rsidR="0068652A" w:rsidRPr="00ED60C9" w:rsidRDefault="0068652A" w:rsidP="009830E6">
            <w:pPr>
              <w:pStyle w:val="ListParagraph"/>
              <w:numPr>
                <w:ilvl w:val="0"/>
                <w:numId w:val="36"/>
              </w:num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traffic management including directing emergency </w:t>
            </w:r>
            <w:proofErr w:type="gramStart"/>
            <w:r w:rsidRPr="00ED60C9">
              <w:rPr>
                <w:rFonts w:ascii="Palatino Linotype" w:hAnsi="Palatino Linotype"/>
                <w:sz w:val="22"/>
                <w:szCs w:val="22"/>
              </w:rPr>
              <w:t>vehicles</w:t>
            </w:r>
            <w:proofErr w:type="gramEnd"/>
          </w:p>
          <w:p w14:paraId="33E5F9D8" w14:textId="7BC2F335" w:rsidR="009830E6" w:rsidRPr="00ED60C9" w:rsidRDefault="009830E6" w:rsidP="009830E6">
            <w:pPr>
              <w:pStyle w:val="ListParagraph"/>
              <w:numPr>
                <w:ilvl w:val="0"/>
                <w:numId w:val="36"/>
              </w:num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protecting property after preserving life.</w:t>
            </w:r>
          </w:p>
        </w:tc>
      </w:tr>
      <w:tr w:rsidR="008466BF" w:rsidRPr="00ED60C9" w14:paraId="19619CC4" w14:textId="77777777" w:rsidTr="0089343A">
        <w:tc>
          <w:tcPr>
            <w:tcW w:w="2950" w:type="dxa"/>
          </w:tcPr>
          <w:p w14:paraId="116DA32E" w14:textId="145AB93E" w:rsidR="008466BF" w:rsidRPr="00ED60C9" w:rsidRDefault="008466BF" w:rsidP="0089343A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Fire</w:t>
            </w:r>
          </w:p>
        </w:tc>
        <w:tc>
          <w:tcPr>
            <w:tcW w:w="11340" w:type="dxa"/>
          </w:tcPr>
          <w:p w14:paraId="70C5761B" w14:textId="1A7981B7" w:rsidR="008466BF" w:rsidRPr="00ED60C9" w:rsidRDefault="008466BF" w:rsidP="0089343A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Emergency procedures in the event of a fire to be provided by </w:t>
            </w:r>
            <w:r w:rsidRPr="00ED60C9">
              <w:rPr>
                <w:rFonts w:ascii="Palatino Linotype" w:hAnsi="Palatino Linotype"/>
                <w:sz w:val="22"/>
                <w:szCs w:val="22"/>
                <w:highlight w:val="yellow"/>
              </w:rPr>
              <w:t>name of venue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 in advance of this event and attached to this </w:t>
            </w:r>
            <w:r w:rsidR="009830E6" w:rsidRPr="00ED60C9">
              <w:rPr>
                <w:rFonts w:ascii="Palatino Linotype" w:hAnsi="Palatino Linotype"/>
                <w:sz w:val="22"/>
                <w:szCs w:val="22"/>
              </w:rPr>
              <w:t xml:space="preserve">risk assessment. Procedures should include/ </w:t>
            </w:r>
            <w:r w:rsidR="00FF0276" w:rsidRPr="00ED60C9">
              <w:rPr>
                <w:rFonts w:ascii="Palatino Linotype" w:hAnsi="Palatino Linotype"/>
                <w:sz w:val="22"/>
                <w:szCs w:val="22"/>
              </w:rPr>
              <w:t xml:space="preserve">Event Host </w:t>
            </w:r>
            <w:r w:rsidR="009830E6" w:rsidRPr="00ED60C9">
              <w:rPr>
                <w:rFonts w:ascii="Palatino Linotype" w:hAnsi="Palatino Linotype"/>
                <w:sz w:val="22"/>
                <w:szCs w:val="22"/>
              </w:rPr>
              <w:t>should focus on:</w:t>
            </w:r>
          </w:p>
          <w:p w14:paraId="6483550E" w14:textId="77777777" w:rsidR="009830E6" w:rsidRPr="00ED60C9" w:rsidRDefault="009830E6" w:rsidP="009830E6">
            <w:pPr>
              <w:pStyle w:val="ListParagraph"/>
              <w:numPr>
                <w:ilvl w:val="0"/>
                <w:numId w:val="36"/>
              </w:num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keeping people away from immediate harm</w:t>
            </w:r>
          </w:p>
          <w:p w14:paraId="1D62E83C" w14:textId="77777777" w:rsidR="009830E6" w:rsidRPr="00ED60C9" w:rsidRDefault="009830E6" w:rsidP="009830E6">
            <w:pPr>
              <w:pStyle w:val="ListParagraph"/>
              <w:numPr>
                <w:ilvl w:val="0"/>
                <w:numId w:val="36"/>
              </w:num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summoning emergency services (</w:t>
            </w:r>
            <w:proofErr w:type="gramStart"/>
            <w:r w:rsidRPr="00ED60C9">
              <w:rPr>
                <w:rFonts w:ascii="Palatino Linotype" w:hAnsi="Palatino Linotype"/>
                <w:sz w:val="22"/>
                <w:szCs w:val="22"/>
              </w:rPr>
              <w:t>i.e.</w:t>
            </w:r>
            <w:proofErr w:type="gramEnd"/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 how to dial out on venue phones)</w:t>
            </w:r>
          </w:p>
          <w:p w14:paraId="064093FC" w14:textId="549AEAA7" w:rsidR="009830E6" w:rsidRPr="00ED60C9" w:rsidRDefault="009830E6" w:rsidP="009830E6">
            <w:pPr>
              <w:pStyle w:val="ListParagraph"/>
              <w:numPr>
                <w:ilvl w:val="0"/>
                <w:numId w:val="36"/>
              </w:num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onsite response (</w:t>
            </w:r>
            <w:proofErr w:type="gramStart"/>
            <w:r w:rsidRPr="00ED60C9">
              <w:rPr>
                <w:rFonts w:ascii="Palatino Linotype" w:hAnsi="Palatino Linotype"/>
                <w:sz w:val="22"/>
                <w:szCs w:val="22"/>
              </w:rPr>
              <w:t>i.e.</w:t>
            </w:r>
            <w:proofErr w:type="gramEnd"/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 fire extinguishers. Neither delegates nor Responsible Person to attempt to tackle the fire unless they have had training on the equipment to be used)</w:t>
            </w:r>
          </w:p>
          <w:p w14:paraId="7673F9B8" w14:textId="77777777" w:rsidR="009830E6" w:rsidRPr="00ED60C9" w:rsidRDefault="009830E6" w:rsidP="009830E6">
            <w:pPr>
              <w:pStyle w:val="ListParagraph"/>
              <w:numPr>
                <w:ilvl w:val="0"/>
                <w:numId w:val="36"/>
              </w:num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how to handle casualties</w:t>
            </w:r>
          </w:p>
          <w:p w14:paraId="3BEE7D6C" w14:textId="61C59AE3" w:rsidR="0068652A" w:rsidRPr="00ED60C9" w:rsidRDefault="0068652A" w:rsidP="009830E6">
            <w:pPr>
              <w:pStyle w:val="ListParagraph"/>
              <w:numPr>
                <w:ilvl w:val="0"/>
                <w:numId w:val="36"/>
              </w:num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crowd management and evacuation procedures (including for disabled participants)</w:t>
            </w:r>
          </w:p>
          <w:p w14:paraId="5A400353" w14:textId="77777777" w:rsidR="009830E6" w:rsidRPr="00ED60C9" w:rsidRDefault="009830E6" w:rsidP="009830E6">
            <w:pPr>
              <w:pStyle w:val="ListParagraph"/>
              <w:numPr>
                <w:ilvl w:val="0"/>
                <w:numId w:val="36"/>
              </w:num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how to deal with those displaced but not injured</w:t>
            </w:r>
          </w:p>
          <w:p w14:paraId="50E9690A" w14:textId="77777777" w:rsidR="009830E6" w:rsidRPr="00ED60C9" w:rsidRDefault="009830E6" w:rsidP="009830E6">
            <w:pPr>
              <w:pStyle w:val="ListParagraph"/>
              <w:numPr>
                <w:ilvl w:val="0"/>
                <w:numId w:val="36"/>
              </w:num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who will liaise with emergency </w:t>
            </w:r>
            <w:proofErr w:type="gramStart"/>
            <w:r w:rsidRPr="00ED60C9">
              <w:rPr>
                <w:rFonts w:ascii="Palatino Linotype" w:hAnsi="Palatino Linotype"/>
                <w:sz w:val="22"/>
                <w:szCs w:val="22"/>
              </w:rPr>
              <w:t>services</w:t>
            </w:r>
            <w:proofErr w:type="gramEnd"/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</w:p>
          <w:p w14:paraId="7547279A" w14:textId="6B8FBB2C" w:rsidR="0068652A" w:rsidRPr="00ED60C9" w:rsidRDefault="0068652A" w:rsidP="0068652A">
            <w:pPr>
              <w:pStyle w:val="ListParagraph"/>
              <w:numPr>
                <w:ilvl w:val="0"/>
                <w:numId w:val="36"/>
              </w:num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lastRenderedPageBreak/>
              <w:t xml:space="preserve">traffic management including directing emergency </w:t>
            </w:r>
            <w:proofErr w:type="gramStart"/>
            <w:r w:rsidRPr="00ED60C9">
              <w:rPr>
                <w:rFonts w:ascii="Palatino Linotype" w:hAnsi="Palatino Linotype"/>
                <w:sz w:val="22"/>
                <w:szCs w:val="22"/>
              </w:rPr>
              <w:t>vehicles</w:t>
            </w:r>
            <w:proofErr w:type="gramEnd"/>
          </w:p>
          <w:p w14:paraId="3619DDE0" w14:textId="731A3ED5" w:rsidR="009830E6" w:rsidRPr="00ED60C9" w:rsidRDefault="009830E6" w:rsidP="009830E6">
            <w:pPr>
              <w:pStyle w:val="ListParagraph"/>
              <w:numPr>
                <w:ilvl w:val="0"/>
                <w:numId w:val="36"/>
              </w:num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protecting property after preserving life.</w:t>
            </w:r>
          </w:p>
        </w:tc>
      </w:tr>
      <w:tr w:rsidR="008466BF" w:rsidRPr="00ED60C9" w14:paraId="23010CC8" w14:textId="77777777" w:rsidTr="0089343A">
        <w:tc>
          <w:tcPr>
            <w:tcW w:w="2950" w:type="dxa"/>
            <w:vMerge w:val="restart"/>
          </w:tcPr>
          <w:p w14:paraId="560224C0" w14:textId="30B95183" w:rsidR="008466BF" w:rsidRPr="00ED60C9" w:rsidRDefault="008466BF" w:rsidP="0089343A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lastRenderedPageBreak/>
              <w:t xml:space="preserve">Weather (outdoor </w:t>
            </w:r>
            <w:r w:rsidR="007F486E" w:rsidRPr="00ED60C9">
              <w:rPr>
                <w:rFonts w:ascii="Palatino Linotype" w:hAnsi="Palatino Linotype"/>
                <w:sz w:val="22"/>
                <w:szCs w:val="22"/>
              </w:rPr>
              <w:t>event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>)</w:t>
            </w:r>
          </w:p>
        </w:tc>
        <w:tc>
          <w:tcPr>
            <w:tcW w:w="11340" w:type="dxa"/>
          </w:tcPr>
          <w:p w14:paraId="2B48CD84" w14:textId="6B478EA6" w:rsidR="008466BF" w:rsidRPr="00ED60C9" w:rsidRDefault="008466BF" w:rsidP="0089343A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Basic first aid kit with the Responsible Person</w:t>
            </w:r>
          </w:p>
        </w:tc>
      </w:tr>
      <w:tr w:rsidR="008466BF" w:rsidRPr="00ED60C9" w14:paraId="4FE2CB37" w14:textId="77777777" w:rsidTr="0089343A">
        <w:tc>
          <w:tcPr>
            <w:tcW w:w="2950" w:type="dxa"/>
            <w:vMerge/>
          </w:tcPr>
          <w:p w14:paraId="12B3C3CD" w14:textId="77777777" w:rsidR="008466BF" w:rsidRPr="00ED60C9" w:rsidRDefault="008466BF" w:rsidP="0089343A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1340" w:type="dxa"/>
          </w:tcPr>
          <w:p w14:paraId="156B492C" w14:textId="451E47D0" w:rsidR="008466BF" w:rsidRPr="00ED60C9" w:rsidRDefault="008466BF" w:rsidP="0089343A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Where the event will include an outdoor element, the Responsible Person should visit the location in advance and establish emergency procedures for adverse weather including sudden heavy rain, </w:t>
            </w:r>
            <w:proofErr w:type="gramStart"/>
            <w:r w:rsidRPr="00ED60C9">
              <w:rPr>
                <w:rFonts w:ascii="Palatino Linotype" w:hAnsi="Palatino Linotype"/>
                <w:sz w:val="22"/>
                <w:szCs w:val="22"/>
              </w:rPr>
              <w:t>flooding</w:t>
            </w:r>
            <w:proofErr w:type="gramEnd"/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 and wind</w:t>
            </w:r>
            <w:r w:rsidR="007F486E" w:rsidRPr="00ED60C9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  <w:tr w:rsidR="009830E6" w:rsidRPr="00ED60C9" w14:paraId="75EB32DD" w14:textId="77777777" w:rsidTr="0089343A">
        <w:tc>
          <w:tcPr>
            <w:tcW w:w="2950" w:type="dxa"/>
            <w:vMerge w:val="restart"/>
          </w:tcPr>
          <w:p w14:paraId="677DEE13" w14:textId="48642EF7" w:rsidR="009830E6" w:rsidRPr="00ED60C9" w:rsidRDefault="009830E6" w:rsidP="0089343A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Unavailability of key staff</w:t>
            </w:r>
          </w:p>
        </w:tc>
        <w:tc>
          <w:tcPr>
            <w:tcW w:w="11340" w:type="dxa"/>
          </w:tcPr>
          <w:p w14:paraId="154E3F9D" w14:textId="435B4442" w:rsidR="009830E6" w:rsidRPr="00ED60C9" w:rsidRDefault="009830E6" w:rsidP="0089343A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In the case that the Responsible Person is unable to attend the </w:t>
            </w:r>
            <w:r w:rsidR="007F486E" w:rsidRPr="00ED60C9">
              <w:rPr>
                <w:rFonts w:ascii="Palatino Linotype" w:hAnsi="Palatino Linotype"/>
                <w:sz w:val="22"/>
                <w:szCs w:val="22"/>
              </w:rPr>
              <w:t>event</w:t>
            </w:r>
            <w:r w:rsidRPr="00ED60C9">
              <w:rPr>
                <w:rFonts w:ascii="Palatino Linotype" w:hAnsi="Palatino Linotype"/>
                <w:sz w:val="22"/>
                <w:szCs w:val="22"/>
              </w:rPr>
              <w:t>, the Deputy Responsible person will take responsibility for the delivery of the event</w:t>
            </w:r>
            <w:r w:rsidR="007F486E" w:rsidRPr="00ED60C9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  <w:tr w:rsidR="009830E6" w:rsidRPr="00ED60C9" w14:paraId="071D029A" w14:textId="77777777" w:rsidTr="0089343A">
        <w:tc>
          <w:tcPr>
            <w:tcW w:w="2950" w:type="dxa"/>
            <w:vMerge/>
          </w:tcPr>
          <w:p w14:paraId="010FD77C" w14:textId="77777777" w:rsidR="009830E6" w:rsidRPr="00ED60C9" w:rsidRDefault="009830E6" w:rsidP="0089343A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1340" w:type="dxa"/>
          </w:tcPr>
          <w:p w14:paraId="57CA4DF1" w14:textId="1F568334" w:rsidR="009830E6" w:rsidRPr="00ED60C9" w:rsidRDefault="009830E6" w:rsidP="00090C64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If the Deputy Responsible Person is also unable to attend the event, the event will be cancelled</w:t>
            </w:r>
            <w:r w:rsidR="007F486E" w:rsidRPr="00ED60C9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  <w:tr w:rsidR="009830E6" w:rsidRPr="00ED60C9" w14:paraId="19209533" w14:textId="77777777" w:rsidTr="0089343A">
        <w:tc>
          <w:tcPr>
            <w:tcW w:w="2950" w:type="dxa"/>
            <w:vMerge/>
          </w:tcPr>
          <w:p w14:paraId="717D782B" w14:textId="77777777" w:rsidR="009830E6" w:rsidRPr="00ED60C9" w:rsidRDefault="009830E6" w:rsidP="0089343A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1340" w:type="dxa"/>
          </w:tcPr>
          <w:p w14:paraId="757809E5" w14:textId="5581859F" w:rsidR="009830E6" w:rsidRPr="00ED60C9" w:rsidRDefault="009830E6" w:rsidP="00090C64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If the event is cancelled, prior to the event taking place, all delegates will be notified in advance by email and/or text and confirmation will be requested to ensure they do not make an unnecessary </w:t>
            </w:r>
            <w:r w:rsidR="0068652A" w:rsidRPr="00ED60C9">
              <w:rPr>
                <w:rFonts w:ascii="Palatino Linotype" w:hAnsi="Palatino Linotype"/>
                <w:sz w:val="22"/>
                <w:szCs w:val="22"/>
              </w:rPr>
              <w:t xml:space="preserve">journey. </w:t>
            </w:r>
          </w:p>
        </w:tc>
      </w:tr>
      <w:tr w:rsidR="0068652A" w:rsidRPr="00ED60C9" w14:paraId="6CDC055F" w14:textId="77777777" w:rsidTr="0089343A">
        <w:tc>
          <w:tcPr>
            <w:tcW w:w="2950" w:type="dxa"/>
            <w:vMerge w:val="restart"/>
          </w:tcPr>
          <w:p w14:paraId="340F7A38" w14:textId="11DCBACD" w:rsidR="0068652A" w:rsidRPr="00ED60C9" w:rsidRDefault="0068652A" w:rsidP="0089343A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Speaker/ Invited Guest Cancellation</w:t>
            </w:r>
          </w:p>
        </w:tc>
        <w:tc>
          <w:tcPr>
            <w:tcW w:w="11340" w:type="dxa"/>
          </w:tcPr>
          <w:p w14:paraId="50D09474" w14:textId="693786E3" w:rsidR="0068652A" w:rsidRPr="00ED60C9" w:rsidRDefault="0068652A" w:rsidP="00090C64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If the speaker cancels prior to the event taking place, all delegates will be notified in advance by email and/or text</w:t>
            </w:r>
            <w:r w:rsidR="007C5D2E" w:rsidRPr="00ED60C9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  <w:tr w:rsidR="0068652A" w:rsidRPr="00ED60C9" w14:paraId="4EC5AA4C" w14:textId="77777777" w:rsidTr="0089343A">
        <w:tc>
          <w:tcPr>
            <w:tcW w:w="2950" w:type="dxa"/>
            <w:vMerge/>
          </w:tcPr>
          <w:p w14:paraId="798DC4CD" w14:textId="77777777" w:rsidR="0068652A" w:rsidRPr="00ED60C9" w:rsidRDefault="0068652A" w:rsidP="0089343A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1340" w:type="dxa"/>
          </w:tcPr>
          <w:p w14:paraId="4EC3F61E" w14:textId="123E9EBD" w:rsidR="0068652A" w:rsidRPr="00ED60C9" w:rsidRDefault="0068652A" w:rsidP="00090C64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Where the speaker/ guest cancels and this effects the running order of the event, the Responsible Person should review the programme and make changes where possible</w:t>
            </w:r>
            <w:r w:rsidR="007C5D2E" w:rsidRPr="00ED60C9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  <w:tr w:rsidR="0068652A" w:rsidRPr="00ED60C9" w14:paraId="5D3D4FEA" w14:textId="77777777" w:rsidTr="0089343A">
        <w:tc>
          <w:tcPr>
            <w:tcW w:w="2950" w:type="dxa"/>
            <w:vMerge/>
          </w:tcPr>
          <w:p w14:paraId="5C1BC309" w14:textId="77777777" w:rsidR="0068652A" w:rsidRPr="00ED60C9" w:rsidRDefault="0068652A" w:rsidP="0089343A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1340" w:type="dxa"/>
          </w:tcPr>
          <w:p w14:paraId="3016295B" w14:textId="1996A070" w:rsidR="0068652A" w:rsidRPr="00ED60C9" w:rsidRDefault="0068652A" w:rsidP="00090C64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 xml:space="preserve">It is unlikely that the cancellation of a speaker will have significant impact on a delegate’s enjoyment of the event, or result in any on site disturbances. If it does, the Responsible Person should follow the guidelines for </w:t>
            </w:r>
            <w:r w:rsidRPr="00ED60C9">
              <w:rPr>
                <w:rFonts w:ascii="Palatino Linotype" w:hAnsi="Palatino Linotype"/>
                <w:i/>
                <w:iCs/>
                <w:sz w:val="22"/>
                <w:szCs w:val="22"/>
              </w:rPr>
              <w:t>first aid provision and emergency contacts</w:t>
            </w:r>
          </w:p>
        </w:tc>
      </w:tr>
      <w:tr w:rsidR="0089343A" w:rsidRPr="00ED60C9" w14:paraId="75C450D1" w14:textId="77777777" w:rsidTr="0089343A">
        <w:tc>
          <w:tcPr>
            <w:tcW w:w="2950" w:type="dxa"/>
          </w:tcPr>
          <w:p w14:paraId="5B0B3767" w14:textId="77777777" w:rsidR="00021073" w:rsidRPr="00ED60C9" w:rsidRDefault="000151EF" w:rsidP="0089343A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Other</w:t>
            </w:r>
          </w:p>
        </w:tc>
        <w:tc>
          <w:tcPr>
            <w:tcW w:w="11340" w:type="dxa"/>
          </w:tcPr>
          <w:p w14:paraId="585952A4" w14:textId="77777777" w:rsidR="00021073" w:rsidRPr="00ED60C9" w:rsidRDefault="00021073" w:rsidP="0089343A">
            <w:pPr>
              <w:tabs>
                <w:tab w:val="left" w:pos="6675"/>
              </w:tabs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14:paraId="075D49B5" w14:textId="17B7D0E0" w:rsidR="002979FC" w:rsidRDefault="002979FC" w:rsidP="001C0AFA">
      <w:pPr>
        <w:tabs>
          <w:tab w:val="left" w:pos="6675"/>
        </w:tabs>
        <w:rPr>
          <w:rFonts w:ascii="Palatino Linotype" w:hAnsi="Palatino Linotype"/>
          <w:sz w:val="22"/>
          <w:szCs w:val="22"/>
        </w:rPr>
      </w:pPr>
    </w:p>
    <w:p w14:paraId="01D4D501" w14:textId="77777777" w:rsidR="00CA79B9" w:rsidRPr="00ED60C9" w:rsidRDefault="00CA79B9" w:rsidP="001C0AFA">
      <w:pPr>
        <w:tabs>
          <w:tab w:val="left" w:pos="6675"/>
        </w:tabs>
        <w:rPr>
          <w:rFonts w:ascii="Palatino Linotype" w:hAnsi="Palatino Linotype"/>
          <w:sz w:val="22"/>
          <w:szCs w:val="22"/>
        </w:rPr>
      </w:pPr>
    </w:p>
    <w:tbl>
      <w:tblPr>
        <w:tblStyle w:val="TableGrid"/>
        <w:tblW w:w="1431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4394"/>
        <w:gridCol w:w="5245"/>
        <w:gridCol w:w="2551"/>
      </w:tblGrid>
      <w:tr w:rsidR="0089343A" w:rsidRPr="00ED60C9" w14:paraId="2AB88D4C" w14:textId="77777777" w:rsidTr="0089343A">
        <w:tc>
          <w:tcPr>
            <w:tcW w:w="2127" w:type="dxa"/>
            <w:tcBorders>
              <w:top w:val="nil"/>
              <w:left w:val="nil"/>
            </w:tcBorders>
          </w:tcPr>
          <w:p w14:paraId="20E147E6" w14:textId="77777777" w:rsidR="000151EF" w:rsidRPr="00ED60C9" w:rsidRDefault="000151EF" w:rsidP="000151EF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4394" w:type="dxa"/>
          </w:tcPr>
          <w:p w14:paraId="7D8FFD4C" w14:textId="77777777" w:rsidR="000151EF" w:rsidRPr="00ED60C9" w:rsidRDefault="000151EF" w:rsidP="000151EF">
            <w:pPr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Name</w:t>
            </w:r>
          </w:p>
        </w:tc>
        <w:tc>
          <w:tcPr>
            <w:tcW w:w="5245" w:type="dxa"/>
          </w:tcPr>
          <w:p w14:paraId="17F53609" w14:textId="77777777" w:rsidR="000151EF" w:rsidRPr="00ED60C9" w:rsidRDefault="000151EF" w:rsidP="000151EF">
            <w:pPr>
              <w:ind w:left="-1526" w:firstLine="1526"/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Signature</w:t>
            </w:r>
          </w:p>
        </w:tc>
        <w:tc>
          <w:tcPr>
            <w:tcW w:w="2551" w:type="dxa"/>
          </w:tcPr>
          <w:p w14:paraId="3526C0A0" w14:textId="77777777" w:rsidR="000151EF" w:rsidRPr="00ED60C9" w:rsidRDefault="000151EF" w:rsidP="000151EF">
            <w:pPr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Date</w:t>
            </w:r>
          </w:p>
        </w:tc>
      </w:tr>
      <w:tr w:rsidR="0089343A" w:rsidRPr="00ED60C9" w14:paraId="143B1201" w14:textId="77777777" w:rsidTr="0089343A">
        <w:trPr>
          <w:trHeight w:val="495"/>
        </w:trPr>
        <w:tc>
          <w:tcPr>
            <w:tcW w:w="2127" w:type="dxa"/>
          </w:tcPr>
          <w:p w14:paraId="051167EB" w14:textId="77777777" w:rsidR="000151EF" w:rsidRPr="00ED60C9" w:rsidRDefault="000151EF" w:rsidP="000151EF">
            <w:pPr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Risk Assessment Completed by:</w:t>
            </w:r>
          </w:p>
        </w:tc>
        <w:tc>
          <w:tcPr>
            <w:tcW w:w="4394" w:type="dxa"/>
          </w:tcPr>
          <w:p w14:paraId="07CC448B" w14:textId="52460837" w:rsidR="000151EF" w:rsidRPr="00ED60C9" w:rsidRDefault="000151EF" w:rsidP="000151EF">
            <w:pPr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14:paraId="426E3561" w14:textId="63B60849" w:rsidR="000151EF" w:rsidRPr="00ED60C9" w:rsidRDefault="000151EF" w:rsidP="000151EF">
            <w:pPr>
              <w:ind w:left="-1526" w:firstLine="1526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14:paraId="19029C83" w14:textId="5968BE59" w:rsidR="000151EF" w:rsidRPr="00ED60C9" w:rsidRDefault="000151EF" w:rsidP="000151EF">
            <w:pPr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</w:tr>
      <w:tr w:rsidR="0089343A" w:rsidRPr="00ED60C9" w14:paraId="61997E99" w14:textId="77777777" w:rsidTr="0089343A">
        <w:tc>
          <w:tcPr>
            <w:tcW w:w="2127" w:type="dxa"/>
          </w:tcPr>
          <w:p w14:paraId="392E5D9F" w14:textId="77777777" w:rsidR="000151EF" w:rsidRPr="00ED60C9" w:rsidRDefault="000151EF" w:rsidP="000151EF">
            <w:pPr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Risk Assessment Checked by:</w:t>
            </w:r>
          </w:p>
        </w:tc>
        <w:tc>
          <w:tcPr>
            <w:tcW w:w="4394" w:type="dxa"/>
          </w:tcPr>
          <w:p w14:paraId="42CA6B83" w14:textId="77777777" w:rsidR="000151EF" w:rsidRPr="00ED60C9" w:rsidRDefault="000151EF" w:rsidP="000151EF">
            <w:pPr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14:paraId="6A8B56C1" w14:textId="77777777" w:rsidR="000151EF" w:rsidRPr="00ED60C9" w:rsidRDefault="000151EF" w:rsidP="000151EF">
            <w:pPr>
              <w:ind w:left="-1526" w:firstLine="1526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14:paraId="7E8C25F7" w14:textId="77777777" w:rsidR="000151EF" w:rsidRPr="00ED60C9" w:rsidRDefault="000151EF" w:rsidP="000151EF">
            <w:pPr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</w:tr>
      <w:tr w:rsidR="0089343A" w:rsidRPr="00ED60C9" w14:paraId="1C717783" w14:textId="77777777" w:rsidTr="0089343A">
        <w:tc>
          <w:tcPr>
            <w:tcW w:w="2127" w:type="dxa"/>
          </w:tcPr>
          <w:p w14:paraId="589A95D0" w14:textId="77777777" w:rsidR="000151EF" w:rsidRPr="00ED60C9" w:rsidRDefault="000151EF" w:rsidP="000151EF">
            <w:pPr>
              <w:rPr>
                <w:rFonts w:ascii="Palatino Linotype" w:hAnsi="Palatino Linotype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sz w:val="22"/>
                <w:szCs w:val="22"/>
              </w:rPr>
              <w:t>Authorising Person:</w:t>
            </w:r>
          </w:p>
          <w:p w14:paraId="3D722B6C" w14:textId="77777777" w:rsidR="0089343A" w:rsidRPr="00ED60C9" w:rsidRDefault="0089343A" w:rsidP="000151EF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4394" w:type="dxa"/>
          </w:tcPr>
          <w:p w14:paraId="5FF8A66C" w14:textId="075C7E33" w:rsidR="000151EF" w:rsidRPr="00ED60C9" w:rsidRDefault="000151EF" w:rsidP="000151EF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5245" w:type="dxa"/>
          </w:tcPr>
          <w:p w14:paraId="6115756B" w14:textId="77777777" w:rsidR="000151EF" w:rsidRPr="00ED60C9" w:rsidRDefault="000151EF" w:rsidP="000151EF">
            <w:pPr>
              <w:ind w:left="-1526" w:firstLine="1526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14:paraId="0F467133" w14:textId="77777777" w:rsidR="000151EF" w:rsidRPr="00ED60C9" w:rsidRDefault="000151EF" w:rsidP="000151EF">
            <w:pPr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</w:tr>
    </w:tbl>
    <w:p w14:paraId="291DC2A8" w14:textId="5CFC409B" w:rsidR="00363C2C" w:rsidRDefault="00363C2C">
      <w:pPr>
        <w:rPr>
          <w:rFonts w:ascii="Palatino Linotype" w:hAnsi="Palatino Linotype"/>
          <w:b/>
          <w:sz w:val="22"/>
          <w:szCs w:val="22"/>
        </w:rPr>
      </w:pPr>
    </w:p>
    <w:p w14:paraId="544771D2" w14:textId="53E66B44" w:rsidR="00CA79B9" w:rsidRDefault="00CA79B9">
      <w:pPr>
        <w:rPr>
          <w:rFonts w:ascii="Palatino Linotype" w:hAnsi="Palatino Linotype"/>
          <w:b/>
          <w:sz w:val="22"/>
          <w:szCs w:val="22"/>
        </w:rPr>
      </w:pPr>
    </w:p>
    <w:p w14:paraId="49ADF1B6" w14:textId="311E9D13" w:rsidR="00CA79B9" w:rsidRDefault="00CA79B9">
      <w:pPr>
        <w:rPr>
          <w:rFonts w:ascii="Palatino Linotype" w:hAnsi="Palatino Linotype"/>
          <w:b/>
          <w:sz w:val="22"/>
          <w:szCs w:val="22"/>
        </w:rPr>
      </w:pPr>
    </w:p>
    <w:p w14:paraId="7E7CA017" w14:textId="0E16896B" w:rsidR="00CA79B9" w:rsidRDefault="00CA79B9">
      <w:pPr>
        <w:rPr>
          <w:rFonts w:ascii="Palatino Linotype" w:hAnsi="Palatino Linotype"/>
          <w:b/>
          <w:sz w:val="22"/>
          <w:szCs w:val="22"/>
        </w:rPr>
      </w:pPr>
    </w:p>
    <w:p w14:paraId="11A2997A" w14:textId="77777777" w:rsidR="00CA79B9" w:rsidRPr="00ED60C9" w:rsidRDefault="00CA79B9">
      <w:pPr>
        <w:rPr>
          <w:rFonts w:ascii="Palatino Linotype" w:hAnsi="Palatino Linotype"/>
          <w:b/>
          <w:sz w:val="22"/>
          <w:szCs w:val="22"/>
        </w:rPr>
      </w:pPr>
    </w:p>
    <w:p w14:paraId="75C15EB3" w14:textId="77777777" w:rsidR="00363C2C" w:rsidRPr="00ED60C9" w:rsidRDefault="00363C2C" w:rsidP="00363C2C">
      <w:pPr>
        <w:tabs>
          <w:tab w:val="left" w:pos="6675"/>
        </w:tabs>
        <w:rPr>
          <w:rFonts w:ascii="Palatino Linotype" w:hAnsi="Palatino Linotype"/>
          <w:b/>
          <w:sz w:val="22"/>
          <w:szCs w:val="22"/>
        </w:rPr>
      </w:pPr>
      <w:r w:rsidRPr="00ED60C9">
        <w:rPr>
          <w:rFonts w:ascii="Palatino Linotype" w:hAnsi="Palatino Linotype"/>
          <w:b/>
          <w:sz w:val="22"/>
          <w:szCs w:val="22"/>
        </w:rPr>
        <w:t xml:space="preserve">Risk Assessment Matrix and indicator key </w:t>
      </w:r>
    </w:p>
    <w:tbl>
      <w:tblPr>
        <w:tblW w:w="13575" w:type="dxa"/>
        <w:tblBorders>
          <w:top w:val="single" w:sz="18" w:space="0" w:color="999999"/>
          <w:left w:val="single" w:sz="18" w:space="0" w:color="999999"/>
          <w:bottom w:val="single" w:sz="18" w:space="0" w:color="999999"/>
          <w:right w:val="single" w:sz="18" w:space="0" w:color="999999"/>
          <w:insideH w:val="single" w:sz="6" w:space="0" w:color="999999"/>
          <w:insideV w:val="single" w:sz="6" w:space="0" w:color="999999"/>
        </w:tblBorders>
        <w:tblLook w:val="01E0" w:firstRow="1" w:lastRow="1" w:firstColumn="1" w:lastColumn="1" w:noHBand="0" w:noVBand="0"/>
      </w:tblPr>
      <w:tblGrid>
        <w:gridCol w:w="6912"/>
        <w:gridCol w:w="6663"/>
      </w:tblGrid>
      <w:tr w:rsidR="00363C2C" w:rsidRPr="00ED60C9" w14:paraId="1B86DB3D" w14:textId="77777777" w:rsidTr="00363C2C">
        <w:trPr>
          <w:cantSplit/>
          <w:trHeight w:val="529"/>
        </w:trPr>
        <w:tc>
          <w:tcPr>
            <w:tcW w:w="6912" w:type="dxa"/>
            <w:tcBorders>
              <w:top w:val="single" w:sz="18" w:space="0" w:color="999999"/>
              <w:bottom w:val="single" w:sz="6" w:space="0" w:color="999999"/>
              <w:right w:val="single" w:sz="18" w:space="0" w:color="999999"/>
            </w:tcBorders>
            <w:vAlign w:val="center"/>
          </w:tcPr>
          <w:p w14:paraId="165AF7A9" w14:textId="77777777" w:rsidR="00363C2C" w:rsidRPr="00ED60C9" w:rsidRDefault="00363C2C" w:rsidP="00363C2C">
            <w:pPr>
              <w:jc w:val="center"/>
              <w:rPr>
                <w:rFonts w:ascii="Palatino Linotype" w:hAnsi="Palatino Linotype" w:cs="Arial"/>
                <w:b/>
                <w:sz w:val="22"/>
                <w:szCs w:val="22"/>
              </w:rPr>
            </w:pPr>
            <w:r w:rsidRPr="00ED60C9">
              <w:rPr>
                <w:rFonts w:ascii="Palatino Linotype" w:hAnsi="Palatino Linotype" w:cs="Arial"/>
                <w:b/>
                <w:sz w:val="22"/>
                <w:szCs w:val="22"/>
              </w:rPr>
              <w:t>SIGNIFICANCE (CONSEQUENCE)</w:t>
            </w:r>
          </w:p>
        </w:tc>
        <w:tc>
          <w:tcPr>
            <w:tcW w:w="6663" w:type="dxa"/>
            <w:tcBorders>
              <w:top w:val="single" w:sz="18" w:space="0" w:color="999999"/>
              <w:bottom w:val="single" w:sz="6" w:space="0" w:color="999999"/>
              <w:right w:val="single" w:sz="18" w:space="0" w:color="999999"/>
            </w:tcBorders>
            <w:vAlign w:val="center"/>
          </w:tcPr>
          <w:p w14:paraId="3ADBC0F9" w14:textId="77777777" w:rsidR="00363C2C" w:rsidRPr="00ED60C9" w:rsidRDefault="00363C2C" w:rsidP="00363C2C">
            <w:pPr>
              <w:jc w:val="center"/>
              <w:rPr>
                <w:rFonts w:ascii="Palatino Linotype" w:hAnsi="Palatino Linotype" w:cs="Arial"/>
                <w:b/>
                <w:sz w:val="22"/>
                <w:szCs w:val="22"/>
              </w:rPr>
            </w:pPr>
            <w:r w:rsidRPr="00ED60C9">
              <w:rPr>
                <w:rFonts w:ascii="Palatino Linotype" w:hAnsi="Palatino Linotype" w:cs="Arial"/>
                <w:b/>
                <w:sz w:val="22"/>
                <w:szCs w:val="22"/>
              </w:rPr>
              <w:t>LIKELIHOOD</w:t>
            </w:r>
          </w:p>
        </w:tc>
      </w:tr>
      <w:tr w:rsidR="00363C2C" w:rsidRPr="00ED60C9" w14:paraId="5C943654" w14:textId="77777777" w:rsidTr="00363C2C">
        <w:trPr>
          <w:cantSplit/>
          <w:trHeight w:val="529"/>
        </w:trPr>
        <w:tc>
          <w:tcPr>
            <w:tcW w:w="6912" w:type="dxa"/>
            <w:tcBorders>
              <w:top w:val="single" w:sz="6" w:space="0" w:color="999999"/>
              <w:bottom w:val="single" w:sz="6" w:space="0" w:color="999999"/>
              <w:right w:val="single" w:sz="18" w:space="0" w:color="999999"/>
            </w:tcBorders>
            <w:vAlign w:val="center"/>
          </w:tcPr>
          <w:p w14:paraId="1F957147" w14:textId="77777777" w:rsidR="00363C2C" w:rsidRPr="00ED60C9" w:rsidRDefault="00363C2C" w:rsidP="00363C2C">
            <w:pPr>
              <w:rPr>
                <w:rFonts w:ascii="Palatino Linotype" w:hAnsi="Palatino Linotype" w:cs="Arial"/>
                <w:sz w:val="22"/>
                <w:szCs w:val="22"/>
              </w:rPr>
            </w:pPr>
            <w:r w:rsidRPr="00ED60C9">
              <w:rPr>
                <w:rFonts w:ascii="Palatino Linotype" w:hAnsi="Palatino Linotype" w:cs="Arial"/>
                <w:sz w:val="22"/>
                <w:szCs w:val="22"/>
              </w:rPr>
              <w:t>1. Insignificant (delay only)</w:t>
            </w:r>
          </w:p>
        </w:tc>
        <w:tc>
          <w:tcPr>
            <w:tcW w:w="6663" w:type="dxa"/>
            <w:tcBorders>
              <w:top w:val="single" w:sz="6" w:space="0" w:color="999999"/>
              <w:bottom w:val="single" w:sz="6" w:space="0" w:color="999999"/>
              <w:right w:val="single" w:sz="18" w:space="0" w:color="999999"/>
            </w:tcBorders>
            <w:vAlign w:val="center"/>
          </w:tcPr>
          <w:p w14:paraId="43277A86" w14:textId="77777777" w:rsidR="00363C2C" w:rsidRPr="00ED60C9" w:rsidRDefault="00363C2C" w:rsidP="00363C2C">
            <w:pPr>
              <w:rPr>
                <w:rFonts w:ascii="Palatino Linotype" w:hAnsi="Palatino Linotype" w:cs="Arial"/>
                <w:sz w:val="22"/>
                <w:szCs w:val="22"/>
              </w:rPr>
            </w:pPr>
            <w:r w:rsidRPr="00ED60C9">
              <w:rPr>
                <w:rFonts w:ascii="Palatino Linotype" w:hAnsi="Palatino Linotype" w:cs="Arial"/>
                <w:sz w:val="22"/>
                <w:szCs w:val="22"/>
              </w:rPr>
              <w:t>1. Remote (Improbable / very unlikely)</w:t>
            </w:r>
          </w:p>
        </w:tc>
      </w:tr>
      <w:tr w:rsidR="00363C2C" w:rsidRPr="00ED60C9" w14:paraId="208ECAA0" w14:textId="77777777" w:rsidTr="00363C2C">
        <w:trPr>
          <w:cantSplit/>
          <w:trHeight w:val="529"/>
        </w:trPr>
        <w:tc>
          <w:tcPr>
            <w:tcW w:w="6912" w:type="dxa"/>
            <w:tcBorders>
              <w:top w:val="single" w:sz="6" w:space="0" w:color="999999"/>
              <w:bottom w:val="single" w:sz="6" w:space="0" w:color="999999"/>
              <w:right w:val="single" w:sz="18" w:space="0" w:color="999999"/>
            </w:tcBorders>
            <w:vAlign w:val="center"/>
          </w:tcPr>
          <w:p w14:paraId="3CF51194" w14:textId="77777777" w:rsidR="00363C2C" w:rsidRPr="00ED60C9" w:rsidRDefault="00363C2C" w:rsidP="00363C2C">
            <w:pPr>
              <w:rPr>
                <w:rFonts w:ascii="Palatino Linotype" w:hAnsi="Palatino Linotype" w:cs="Arial"/>
                <w:sz w:val="22"/>
                <w:szCs w:val="22"/>
              </w:rPr>
            </w:pPr>
            <w:r w:rsidRPr="00ED60C9">
              <w:rPr>
                <w:rFonts w:ascii="Palatino Linotype" w:hAnsi="Palatino Linotype" w:cs="Arial"/>
                <w:sz w:val="22"/>
                <w:szCs w:val="22"/>
              </w:rPr>
              <w:t>2. Minor (minor injury / damage / interruption)</w:t>
            </w:r>
          </w:p>
        </w:tc>
        <w:tc>
          <w:tcPr>
            <w:tcW w:w="6663" w:type="dxa"/>
            <w:tcBorders>
              <w:top w:val="single" w:sz="6" w:space="0" w:color="999999"/>
              <w:bottom w:val="single" w:sz="6" w:space="0" w:color="999999"/>
              <w:right w:val="single" w:sz="18" w:space="0" w:color="999999"/>
            </w:tcBorders>
            <w:vAlign w:val="center"/>
          </w:tcPr>
          <w:p w14:paraId="20B0252C" w14:textId="77777777" w:rsidR="00363C2C" w:rsidRPr="00ED60C9" w:rsidRDefault="00363C2C" w:rsidP="00363C2C">
            <w:pPr>
              <w:rPr>
                <w:rFonts w:ascii="Palatino Linotype" w:hAnsi="Palatino Linotype" w:cs="Arial"/>
                <w:sz w:val="22"/>
                <w:szCs w:val="22"/>
              </w:rPr>
            </w:pPr>
            <w:r w:rsidRPr="00ED60C9">
              <w:rPr>
                <w:rFonts w:ascii="Palatino Linotype" w:hAnsi="Palatino Linotype" w:cs="Arial"/>
                <w:sz w:val="22"/>
                <w:szCs w:val="22"/>
              </w:rPr>
              <w:t>2. Unlikely</w:t>
            </w:r>
          </w:p>
        </w:tc>
      </w:tr>
      <w:tr w:rsidR="00363C2C" w:rsidRPr="00ED60C9" w14:paraId="48CC503A" w14:textId="77777777" w:rsidTr="00363C2C">
        <w:trPr>
          <w:cantSplit/>
          <w:trHeight w:val="529"/>
        </w:trPr>
        <w:tc>
          <w:tcPr>
            <w:tcW w:w="6912" w:type="dxa"/>
            <w:tcBorders>
              <w:top w:val="single" w:sz="6" w:space="0" w:color="999999"/>
              <w:bottom w:val="single" w:sz="6" w:space="0" w:color="999999"/>
              <w:right w:val="single" w:sz="18" w:space="0" w:color="999999"/>
            </w:tcBorders>
            <w:vAlign w:val="center"/>
          </w:tcPr>
          <w:p w14:paraId="21001419" w14:textId="77777777" w:rsidR="00363C2C" w:rsidRPr="00ED60C9" w:rsidRDefault="00363C2C" w:rsidP="00363C2C">
            <w:pPr>
              <w:rPr>
                <w:rFonts w:ascii="Palatino Linotype" w:hAnsi="Palatino Linotype" w:cs="Arial"/>
                <w:sz w:val="22"/>
                <w:szCs w:val="22"/>
              </w:rPr>
            </w:pPr>
            <w:r w:rsidRPr="00ED60C9">
              <w:rPr>
                <w:rFonts w:ascii="Palatino Linotype" w:hAnsi="Palatino Linotype" w:cs="Arial"/>
                <w:sz w:val="22"/>
                <w:szCs w:val="22"/>
              </w:rPr>
              <w:t>3. Moderate (lost time injury, illness, damage, lost business)</w:t>
            </w:r>
          </w:p>
        </w:tc>
        <w:tc>
          <w:tcPr>
            <w:tcW w:w="6663" w:type="dxa"/>
            <w:tcBorders>
              <w:top w:val="single" w:sz="6" w:space="0" w:color="999999"/>
              <w:bottom w:val="single" w:sz="6" w:space="0" w:color="999999"/>
              <w:right w:val="single" w:sz="18" w:space="0" w:color="999999"/>
            </w:tcBorders>
            <w:vAlign w:val="center"/>
          </w:tcPr>
          <w:p w14:paraId="1B0FD0DC" w14:textId="77777777" w:rsidR="00363C2C" w:rsidRPr="00ED60C9" w:rsidRDefault="00363C2C" w:rsidP="00363C2C">
            <w:pPr>
              <w:rPr>
                <w:rFonts w:ascii="Palatino Linotype" w:hAnsi="Palatino Linotype" w:cs="Arial"/>
                <w:sz w:val="22"/>
                <w:szCs w:val="22"/>
              </w:rPr>
            </w:pPr>
            <w:r w:rsidRPr="00ED60C9">
              <w:rPr>
                <w:rFonts w:ascii="Palatino Linotype" w:hAnsi="Palatino Linotype" w:cs="Arial"/>
                <w:sz w:val="22"/>
                <w:szCs w:val="22"/>
              </w:rPr>
              <w:t>3. Possible (Even chance / may happen)</w:t>
            </w:r>
          </w:p>
        </w:tc>
      </w:tr>
      <w:tr w:rsidR="00363C2C" w:rsidRPr="00ED60C9" w14:paraId="22832CF7" w14:textId="77777777" w:rsidTr="00363C2C">
        <w:trPr>
          <w:cantSplit/>
          <w:trHeight w:val="529"/>
        </w:trPr>
        <w:tc>
          <w:tcPr>
            <w:tcW w:w="6912" w:type="dxa"/>
            <w:tcBorders>
              <w:top w:val="single" w:sz="6" w:space="0" w:color="999999"/>
              <w:bottom w:val="single" w:sz="6" w:space="0" w:color="999999"/>
              <w:right w:val="single" w:sz="18" w:space="0" w:color="999999"/>
            </w:tcBorders>
            <w:vAlign w:val="center"/>
          </w:tcPr>
          <w:p w14:paraId="612EA5C6" w14:textId="77777777" w:rsidR="00363C2C" w:rsidRPr="00ED60C9" w:rsidRDefault="00363C2C" w:rsidP="00363C2C">
            <w:pPr>
              <w:rPr>
                <w:rFonts w:ascii="Palatino Linotype" w:hAnsi="Palatino Linotype" w:cs="Arial"/>
                <w:sz w:val="22"/>
                <w:szCs w:val="22"/>
              </w:rPr>
            </w:pPr>
            <w:r w:rsidRPr="00ED60C9">
              <w:rPr>
                <w:rFonts w:ascii="Palatino Linotype" w:hAnsi="Palatino Linotype" w:cs="Arial"/>
                <w:sz w:val="22"/>
                <w:szCs w:val="22"/>
              </w:rPr>
              <w:t>4. Major (major injury / damage, lost time business interruption, disablement)</w:t>
            </w:r>
          </w:p>
        </w:tc>
        <w:tc>
          <w:tcPr>
            <w:tcW w:w="6663" w:type="dxa"/>
            <w:tcBorders>
              <w:top w:val="single" w:sz="6" w:space="0" w:color="999999"/>
              <w:bottom w:val="single" w:sz="6" w:space="0" w:color="999999"/>
              <w:right w:val="single" w:sz="18" w:space="0" w:color="999999"/>
            </w:tcBorders>
            <w:vAlign w:val="center"/>
          </w:tcPr>
          <w:p w14:paraId="559A7B90" w14:textId="77777777" w:rsidR="00363C2C" w:rsidRPr="00ED60C9" w:rsidRDefault="00363C2C" w:rsidP="00363C2C">
            <w:pPr>
              <w:rPr>
                <w:rFonts w:ascii="Palatino Linotype" w:hAnsi="Palatino Linotype" w:cs="Arial"/>
                <w:sz w:val="22"/>
                <w:szCs w:val="22"/>
              </w:rPr>
            </w:pPr>
            <w:r w:rsidRPr="00ED60C9">
              <w:rPr>
                <w:rFonts w:ascii="Palatino Linotype" w:hAnsi="Palatino Linotype" w:cs="Arial"/>
                <w:sz w:val="22"/>
                <w:szCs w:val="22"/>
              </w:rPr>
              <w:t>4. Probably (likely)</w:t>
            </w:r>
          </w:p>
        </w:tc>
      </w:tr>
      <w:tr w:rsidR="00363C2C" w:rsidRPr="00ED60C9" w14:paraId="048E6026" w14:textId="77777777" w:rsidTr="00363C2C">
        <w:trPr>
          <w:cantSplit/>
          <w:trHeight w:val="529"/>
        </w:trPr>
        <w:tc>
          <w:tcPr>
            <w:tcW w:w="6912" w:type="dxa"/>
            <w:tcBorders>
              <w:top w:val="single" w:sz="6" w:space="0" w:color="999999"/>
              <w:bottom w:val="single" w:sz="18" w:space="0" w:color="999999"/>
              <w:right w:val="single" w:sz="18" w:space="0" w:color="999999"/>
            </w:tcBorders>
            <w:vAlign w:val="center"/>
          </w:tcPr>
          <w:p w14:paraId="1D60B78E" w14:textId="77777777" w:rsidR="00363C2C" w:rsidRPr="00ED60C9" w:rsidRDefault="00363C2C" w:rsidP="00363C2C">
            <w:pPr>
              <w:rPr>
                <w:rFonts w:ascii="Palatino Linotype" w:hAnsi="Palatino Linotype" w:cs="Arial"/>
                <w:sz w:val="22"/>
                <w:szCs w:val="22"/>
              </w:rPr>
            </w:pPr>
            <w:r w:rsidRPr="00ED60C9">
              <w:rPr>
                <w:rFonts w:ascii="Palatino Linotype" w:hAnsi="Palatino Linotype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3339694B" wp14:editId="3C894108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203835</wp:posOffset>
                  </wp:positionV>
                  <wp:extent cx="8538210" cy="3505200"/>
                  <wp:effectExtent l="0" t="0" r="0" b="0"/>
                  <wp:wrapNone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821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0C9">
              <w:rPr>
                <w:rFonts w:ascii="Palatino Linotype" w:hAnsi="Palatino Linotype" w:cs="Arial"/>
                <w:sz w:val="22"/>
                <w:szCs w:val="22"/>
              </w:rPr>
              <w:t>5. Extreme/ Catastrophic (fatality / Business closure)</w:t>
            </w:r>
          </w:p>
        </w:tc>
        <w:tc>
          <w:tcPr>
            <w:tcW w:w="6663" w:type="dxa"/>
            <w:tcBorders>
              <w:top w:val="single" w:sz="6" w:space="0" w:color="999999"/>
              <w:bottom w:val="single" w:sz="18" w:space="0" w:color="999999"/>
              <w:right w:val="single" w:sz="18" w:space="0" w:color="999999"/>
            </w:tcBorders>
            <w:vAlign w:val="center"/>
          </w:tcPr>
          <w:p w14:paraId="226E826D" w14:textId="77777777" w:rsidR="00363C2C" w:rsidRPr="00ED60C9" w:rsidRDefault="00363C2C" w:rsidP="00363C2C">
            <w:pPr>
              <w:rPr>
                <w:rFonts w:ascii="Palatino Linotype" w:hAnsi="Palatino Linotype" w:cs="Arial"/>
                <w:sz w:val="22"/>
                <w:szCs w:val="22"/>
              </w:rPr>
            </w:pPr>
            <w:r w:rsidRPr="00ED60C9">
              <w:rPr>
                <w:rFonts w:ascii="Palatino Linotype" w:hAnsi="Palatino Linotype" w:cs="Arial"/>
                <w:sz w:val="22"/>
                <w:szCs w:val="22"/>
              </w:rPr>
              <w:t>5. Highly Probable (Almost certain / imminent)</w:t>
            </w:r>
          </w:p>
        </w:tc>
      </w:tr>
    </w:tbl>
    <w:p w14:paraId="650B4F65" w14:textId="77777777" w:rsidR="00363C2C" w:rsidRPr="00ED60C9" w:rsidRDefault="00363C2C" w:rsidP="00363C2C">
      <w:pPr>
        <w:tabs>
          <w:tab w:val="left" w:pos="6675"/>
        </w:tabs>
        <w:rPr>
          <w:rFonts w:ascii="Palatino Linotype" w:hAnsi="Palatino Linotype"/>
          <w:sz w:val="22"/>
          <w:szCs w:val="22"/>
        </w:rPr>
      </w:pPr>
    </w:p>
    <w:p w14:paraId="7DF1BB5E" w14:textId="77777777" w:rsidR="00E958FC" w:rsidRPr="00ED60C9" w:rsidRDefault="00E958FC" w:rsidP="00363C2C">
      <w:pPr>
        <w:tabs>
          <w:tab w:val="left" w:pos="6675"/>
        </w:tabs>
        <w:rPr>
          <w:rFonts w:ascii="Palatino Linotype" w:hAnsi="Palatino Linotype"/>
          <w:sz w:val="22"/>
          <w:szCs w:val="22"/>
        </w:rPr>
      </w:pPr>
    </w:p>
    <w:sectPr w:rsidR="00E958FC" w:rsidRPr="00ED60C9" w:rsidSect="00CA79B9">
      <w:headerReference w:type="default" r:id="rId13"/>
      <w:footerReference w:type="default" r:id="rId14"/>
      <w:headerReference w:type="first" r:id="rId15"/>
      <w:footerReference w:type="first" r:id="rId16"/>
      <w:pgSz w:w="16840" w:h="11900" w:orient="landscape"/>
      <w:pgMar w:top="1440" w:right="1418" w:bottom="993" w:left="1418" w:header="720" w:footer="28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73F89" w14:textId="77777777" w:rsidR="005220F4" w:rsidRDefault="005220F4">
      <w:r>
        <w:separator/>
      </w:r>
    </w:p>
  </w:endnote>
  <w:endnote w:type="continuationSeparator" w:id="0">
    <w:p w14:paraId="1ED47796" w14:textId="77777777" w:rsidR="005220F4" w:rsidRDefault="00522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wis721 BT">
    <w:altName w:val="Arial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B88D513-1DD9-454B-837B-7BD6BFBFB3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3AC71BD0-5044-4587-A105-D52D21462013}"/>
    <w:embedBold r:id="rId3" w:fontKey="{6F0F0C11-CECD-4D93-BFE8-34FC3ECABDA8}"/>
    <w:embedItalic r:id="rId4" w:fontKey="{FAC6CAAC-F726-4BC9-B775-F0E9EE6863C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FE6387BC-61D8-4ECC-BD54-7B81127FA7DE}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BE0A76A-6F01-4F8F-BA24-E317463D5B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648109C-18A2-49B0-9693-44D68A5B83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6A8E5" w14:textId="77777777" w:rsidR="00D103BD" w:rsidRPr="00867AC0" w:rsidRDefault="00D103BD" w:rsidP="00867AC0">
    <w:pPr>
      <w:pStyle w:val="Footer"/>
      <w:jc w:val="right"/>
      <w:rPr>
        <w:rFonts w:ascii="Garamond" w:hAnsi="Garamond"/>
        <w:color w:val="808080" w:themeColor="background1" w:themeShade="80"/>
      </w:rPr>
    </w:pPr>
    <w:r w:rsidRPr="00CC3A31">
      <w:rPr>
        <w:rFonts w:ascii="Palatino" w:hAnsi="Palatino"/>
        <w:color w:val="808080" w:themeColor="background1" w:themeShade="80"/>
      </w:rPr>
      <w:t xml:space="preserve"> </w:t>
    </w:r>
    <w:r w:rsidRPr="00867AC0">
      <w:rPr>
        <w:rFonts w:ascii="Garamond" w:hAnsi="Garamond"/>
        <w:color w:val="808080" w:themeColor="background1" w:themeShade="80"/>
      </w:rPr>
      <w:t xml:space="preserve">Page </w:t>
    </w:r>
    <w:r w:rsidR="003E6C01" w:rsidRPr="00867AC0">
      <w:rPr>
        <w:rFonts w:ascii="Garamond" w:hAnsi="Garamond"/>
        <w:color w:val="808080" w:themeColor="background1" w:themeShade="80"/>
      </w:rPr>
      <w:fldChar w:fldCharType="begin"/>
    </w:r>
    <w:r w:rsidRPr="00867AC0">
      <w:rPr>
        <w:rFonts w:ascii="Garamond" w:hAnsi="Garamond"/>
        <w:color w:val="808080" w:themeColor="background1" w:themeShade="80"/>
      </w:rPr>
      <w:instrText xml:space="preserve"> PAGE   \* MERGEFORMAT </w:instrText>
    </w:r>
    <w:r w:rsidR="003E6C01" w:rsidRPr="00867AC0">
      <w:rPr>
        <w:rFonts w:ascii="Garamond" w:hAnsi="Garamond"/>
        <w:color w:val="808080" w:themeColor="background1" w:themeShade="80"/>
      </w:rPr>
      <w:fldChar w:fldCharType="separate"/>
    </w:r>
    <w:r w:rsidR="00483958">
      <w:rPr>
        <w:rFonts w:ascii="Garamond" w:hAnsi="Garamond"/>
        <w:noProof/>
        <w:color w:val="808080" w:themeColor="background1" w:themeShade="80"/>
      </w:rPr>
      <w:t>2</w:t>
    </w:r>
    <w:r w:rsidR="003E6C01" w:rsidRPr="00867AC0">
      <w:rPr>
        <w:rFonts w:ascii="Garamond" w:hAnsi="Garamond"/>
        <w:color w:val="808080" w:themeColor="background1" w:themeShade="80"/>
      </w:rPr>
      <w:fldChar w:fldCharType="end"/>
    </w:r>
    <w:r w:rsidRPr="00867AC0">
      <w:rPr>
        <w:rFonts w:ascii="Garamond" w:hAnsi="Garamond"/>
        <w:color w:val="808080" w:themeColor="background1" w:themeShade="80"/>
      </w:rPr>
      <w:t xml:space="preserve"> of </w:t>
    </w:r>
    <w:fldSimple w:instr=" NUMPAGES   \* MERGEFORMAT ">
      <w:r w:rsidR="00483958" w:rsidRPr="00483958">
        <w:rPr>
          <w:rFonts w:ascii="Garamond" w:hAnsi="Garamond"/>
          <w:noProof/>
          <w:color w:val="808080" w:themeColor="background1" w:themeShade="80"/>
        </w:rPr>
        <w:t>4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E74E6" w14:textId="77777777" w:rsidR="00D103BD" w:rsidRPr="00867AC0" w:rsidRDefault="00D103BD" w:rsidP="00867AC0">
    <w:pPr>
      <w:pStyle w:val="Footer"/>
      <w:jc w:val="right"/>
      <w:rPr>
        <w:rFonts w:ascii="Garamond" w:hAnsi="Garamond"/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7F3DE" w14:textId="77777777" w:rsidR="005220F4" w:rsidRDefault="005220F4">
      <w:r>
        <w:separator/>
      </w:r>
    </w:p>
  </w:footnote>
  <w:footnote w:type="continuationSeparator" w:id="0">
    <w:p w14:paraId="5F0E6ABD" w14:textId="77777777" w:rsidR="005220F4" w:rsidRDefault="005220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52B9D" w14:textId="34C21ACF" w:rsidR="00DD1887" w:rsidRPr="00DD1887" w:rsidRDefault="00A66269" w:rsidP="00DD1887">
    <w:pPr>
      <w:pStyle w:val="Header"/>
      <w:ind w:left="-567"/>
      <w:rPr>
        <w:rFonts w:ascii="Palatino" w:hAnsi="Palatino"/>
        <w:sz w:val="40"/>
        <w:szCs w:val="24"/>
      </w:rPr>
    </w:pPr>
    <w:r w:rsidRPr="00DD1887">
      <w:rPr>
        <w:rFonts w:ascii="Palatino" w:hAnsi="Palatino"/>
        <w:noProof/>
        <w:sz w:val="40"/>
        <w:szCs w:val="24"/>
        <w:lang w:eastAsia="en-GB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6BFD9C0A" wp14:editId="181CD7E9">
              <wp:simplePos x="0" y="0"/>
              <wp:positionH relativeFrom="column">
                <wp:posOffset>-379730</wp:posOffset>
              </wp:positionH>
              <wp:positionV relativeFrom="paragraph">
                <wp:posOffset>348615</wp:posOffset>
              </wp:positionV>
              <wp:extent cx="9200515" cy="0"/>
              <wp:effectExtent l="0" t="0" r="0" b="0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20051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DA895B8" id="Straight Connector 9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29.9pt,27.45pt" to="694.5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" strokecolor="black [3213]" strokeweight="1pt">
              <o:lock v:ext="edit" shapetype="f"/>
            </v:line>
          </w:pict>
        </mc:Fallback>
      </mc:AlternateContent>
    </w:r>
    <w:r w:rsidR="00DD1887" w:rsidRPr="00DD1887">
      <w:rPr>
        <w:rFonts w:ascii="Palatino" w:hAnsi="Palatino"/>
        <w:sz w:val="40"/>
        <w:szCs w:val="24"/>
      </w:rPr>
      <w:t xml:space="preserve">Template </w:t>
    </w:r>
    <w:r w:rsidR="00D103BD" w:rsidRPr="00DD1887">
      <w:rPr>
        <w:rFonts w:ascii="Palatino" w:hAnsi="Palatino"/>
        <w:sz w:val="40"/>
        <w:szCs w:val="24"/>
      </w:rPr>
      <w:t>Risk Assessment Form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7F421" w14:textId="77777777" w:rsidR="00D103BD" w:rsidRPr="00C74205" w:rsidRDefault="00D103BD" w:rsidP="00DD2706">
    <w:pPr>
      <w:pBdr>
        <w:bottom w:val="single" w:sz="6" w:space="1" w:color="auto"/>
      </w:pBdr>
      <w:rPr>
        <w:rFonts w:ascii="Myriad Pro" w:hAnsi="Myriad Pro"/>
        <w:sz w:val="56"/>
        <w:szCs w:val="56"/>
      </w:rPr>
    </w:pPr>
    <w:r w:rsidRPr="00BC3A11">
      <w:rPr>
        <w:rFonts w:ascii="Myriad Pro" w:hAnsi="Myriad Pro"/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7E20FEBC" wp14:editId="52D95FEB">
          <wp:simplePos x="0" y="0"/>
          <wp:positionH relativeFrom="column">
            <wp:posOffset>6985000</wp:posOffset>
          </wp:positionH>
          <wp:positionV relativeFrom="paragraph">
            <wp:posOffset>-342900</wp:posOffset>
          </wp:positionV>
          <wp:extent cx="1689100" cy="1134745"/>
          <wp:effectExtent l="0" t="0" r="12700" b="825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SSS-Logo-2Col-POS-pms188&amp;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1134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yriad Pro" w:hAnsi="Myriad Pro"/>
        <w:sz w:val="56"/>
        <w:szCs w:val="56"/>
      </w:rPr>
      <w:t>Field</w:t>
    </w:r>
    <w:r w:rsidRPr="00BC3A11">
      <w:rPr>
        <w:rFonts w:ascii="Myriad Pro" w:hAnsi="Myriad Pro"/>
        <w:sz w:val="56"/>
        <w:szCs w:val="56"/>
      </w:rPr>
      <w:t xml:space="preserve"> Meeting</w:t>
    </w:r>
    <w:r w:rsidRPr="00C74205">
      <w:rPr>
        <w:rFonts w:ascii="Myriad Pro" w:hAnsi="Myriad Pro"/>
        <w:noProof/>
        <w:sz w:val="56"/>
        <w:szCs w:val="56"/>
        <w:lang w:val="en-US"/>
      </w:rPr>
      <w:t xml:space="preserve"> </w:t>
    </w:r>
  </w:p>
  <w:p w14:paraId="250D797F" w14:textId="77777777" w:rsidR="00D103BD" w:rsidRPr="001823E4" w:rsidRDefault="00D103BD" w:rsidP="00DD2706">
    <w:pPr>
      <w:pBdr>
        <w:bottom w:val="single" w:sz="6" w:space="1" w:color="auto"/>
      </w:pBdr>
      <w:rPr>
        <w:rFonts w:ascii="Myriad Pro" w:hAnsi="Myriad Pro"/>
      </w:rPr>
    </w:pPr>
    <w:r>
      <w:rPr>
        <w:rFonts w:ascii="Myriad Pro" w:hAnsi="Myriad Pro"/>
        <w:smallCaps/>
        <w:sz w:val="56"/>
        <w:szCs w:val="56"/>
      </w:rPr>
      <w:t>Risk Assessment Form</w:t>
    </w:r>
  </w:p>
  <w:p w14:paraId="10FAB902" w14:textId="77777777" w:rsidR="00D103BD" w:rsidRDefault="00D103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B4820"/>
    <w:multiLevelType w:val="multilevel"/>
    <w:tmpl w:val="7C040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74"/>
        </w:tabs>
        <w:ind w:left="1074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2"/>
        </w:tabs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56"/>
        </w:tabs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24"/>
        </w:tabs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78"/>
        </w:tabs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32"/>
        </w:tabs>
        <w:ind w:left="4632" w:hanging="1440"/>
      </w:pPr>
      <w:rPr>
        <w:rFonts w:hint="default"/>
      </w:rPr>
    </w:lvl>
  </w:abstractNum>
  <w:abstractNum w:abstractNumId="1" w15:restartNumberingAfterBreak="0">
    <w:nsid w:val="073061E5"/>
    <w:multiLevelType w:val="multilevel"/>
    <w:tmpl w:val="7C040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74"/>
        </w:tabs>
        <w:ind w:left="1074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2"/>
        </w:tabs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56"/>
        </w:tabs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24"/>
        </w:tabs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78"/>
        </w:tabs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32"/>
        </w:tabs>
        <w:ind w:left="4632" w:hanging="1440"/>
      </w:pPr>
      <w:rPr>
        <w:rFonts w:hint="default"/>
      </w:rPr>
    </w:lvl>
  </w:abstractNum>
  <w:abstractNum w:abstractNumId="2" w15:restartNumberingAfterBreak="0">
    <w:nsid w:val="0C762A6C"/>
    <w:multiLevelType w:val="hybridMultilevel"/>
    <w:tmpl w:val="48125198"/>
    <w:lvl w:ilvl="0" w:tplc="CF9E78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D48D1"/>
    <w:multiLevelType w:val="multilevel"/>
    <w:tmpl w:val="8B862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074"/>
        </w:tabs>
        <w:ind w:left="107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2"/>
        </w:tabs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56"/>
        </w:tabs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24"/>
        </w:tabs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78"/>
        </w:tabs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32"/>
        </w:tabs>
        <w:ind w:left="4632" w:hanging="1440"/>
      </w:pPr>
      <w:rPr>
        <w:rFonts w:hint="default"/>
      </w:rPr>
    </w:lvl>
  </w:abstractNum>
  <w:abstractNum w:abstractNumId="4" w15:restartNumberingAfterBreak="0">
    <w:nsid w:val="1AA31C2F"/>
    <w:multiLevelType w:val="multilevel"/>
    <w:tmpl w:val="C190237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0F93493"/>
    <w:multiLevelType w:val="multilevel"/>
    <w:tmpl w:val="7C040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74"/>
        </w:tabs>
        <w:ind w:left="1074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2"/>
        </w:tabs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56"/>
        </w:tabs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24"/>
        </w:tabs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78"/>
        </w:tabs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32"/>
        </w:tabs>
        <w:ind w:left="4632" w:hanging="1440"/>
      </w:pPr>
      <w:rPr>
        <w:rFonts w:hint="default"/>
      </w:rPr>
    </w:lvl>
  </w:abstractNum>
  <w:abstractNum w:abstractNumId="6" w15:restartNumberingAfterBreak="0">
    <w:nsid w:val="22D050AB"/>
    <w:multiLevelType w:val="hybridMultilevel"/>
    <w:tmpl w:val="7A9AF206"/>
    <w:lvl w:ilvl="0" w:tplc="04090001">
      <w:start w:val="1"/>
      <w:numFmt w:val="bullet"/>
      <w:lvlText w:val="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7" w15:restartNumberingAfterBreak="0">
    <w:nsid w:val="25710E7F"/>
    <w:multiLevelType w:val="multilevel"/>
    <w:tmpl w:val="7C040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74"/>
        </w:tabs>
        <w:ind w:left="1074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2"/>
        </w:tabs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56"/>
        </w:tabs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24"/>
        </w:tabs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78"/>
        </w:tabs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32"/>
        </w:tabs>
        <w:ind w:left="4632" w:hanging="1440"/>
      </w:pPr>
      <w:rPr>
        <w:rFonts w:hint="default"/>
      </w:rPr>
    </w:lvl>
  </w:abstractNum>
  <w:abstractNum w:abstractNumId="8" w15:restartNumberingAfterBreak="0">
    <w:nsid w:val="2819134B"/>
    <w:multiLevelType w:val="multilevel"/>
    <w:tmpl w:val="7C040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74"/>
        </w:tabs>
        <w:ind w:left="1074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2"/>
        </w:tabs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56"/>
        </w:tabs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24"/>
        </w:tabs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78"/>
        </w:tabs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32"/>
        </w:tabs>
        <w:ind w:left="4632" w:hanging="1440"/>
      </w:pPr>
      <w:rPr>
        <w:rFonts w:hint="default"/>
      </w:rPr>
    </w:lvl>
  </w:abstractNum>
  <w:abstractNum w:abstractNumId="9" w15:restartNumberingAfterBreak="0">
    <w:nsid w:val="28F56A05"/>
    <w:multiLevelType w:val="hybridMultilevel"/>
    <w:tmpl w:val="E3F60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5F41A5"/>
    <w:multiLevelType w:val="multilevel"/>
    <w:tmpl w:val="7C040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74"/>
        </w:tabs>
        <w:ind w:left="1074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2"/>
        </w:tabs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56"/>
        </w:tabs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24"/>
        </w:tabs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78"/>
        </w:tabs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32"/>
        </w:tabs>
        <w:ind w:left="4632" w:hanging="1440"/>
      </w:pPr>
      <w:rPr>
        <w:rFonts w:hint="default"/>
      </w:rPr>
    </w:lvl>
  </w:abstractNum>
  <w:abstractNum w:abstractNumId="11" w15:restartNumberingAfterBreak="0">
    <w:nsid w:val="2F8B187D"/>
    <w:multiLevelType w:val="multilevel"/>
    <w:tmpl w:val="8B862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074"/>
        </w:tabs>
        <w:ind w:left="107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2"/>
        </w:tabs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56"/>
        </w:tabs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24"/>
        </w:tabs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78"/>
        </w:tabs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32"/>
        </w:tabs>
        <w:ind w:left="4632" w:hanging="1440"/>
      </w:pPr>
      <w:rPr>
        <w:rFonts w:hint="default"/>
      </w:rPr>
    </w:lvl>
  </w:abstractNum>
  <w:abstractNum w:abstractNumId="12" w15:restartNumberingAfterBreak="0">
    <w:nsid w:val="3863696F"/>
    <w:multiLevelType w:val="multilevel"/>
    <w:tmpl w:val="7C040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74"/>
        </w:tabs>
        <w:ind w:left="1074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2"/>
        </w:tabs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56"/>
        </w:tabs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24"/>
        </w:tabs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78"/>
        </w:tabs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32"/>
        </w:tabs>
        <w:ind w:left="4632" w:hanging="1440"/>
      </w:pPr>
      <w:rPr>
        <w:rFonts w:hint="default"/>
      </w:rPr>
    </w:lvl>
  </w:abstractNum>
  <w:abstractNum w:abstractNumId="13" w15:restartNumberingAfterBreak="0">
    <w:nsid w:val="3C816976"/>
    <w:multiLevelType w:val="multilevel"/>
    <w:tmpl w:val="8B862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074"/>
        </w:tabs>
        <w:ind w:left="107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2"/>
        </w:tabs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56"/>
        </w:tabs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24"/>
        </w:tabs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78"/>
        </w:tabs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32"/>
        </w:tabs>
        <w:ind w:left="4632" w:hanging="1440"/>
      </w:pPr>
      <w:rPr>
        <w:rFonts w:hint="default"/>
      </w:rPr>
    </w:lvl>
  </w:abstractNum>
  <w:abstractNum w:abstractNumId="14" w15:restartNumberingAfterBreak="0">
    <w:nsid w:val="3F6412C9"/>
    <w:multiLevelType w:val="multilevel"/>
    <w:tmpl w:val="B224A6EE"/>
    <w:lvl w:ilvl="0">
      <w:start w:val="12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9"/>
        </w:tabs>
        <w:ind w:left="108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48"/>
        </w:tabs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62"/>
        </w:tabs>
        <w:ind w:left="2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36"/>
        </w:tabs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50"/>
        </w:tabs>
        <w:ind w:left="4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24"/>
        </w:tabs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38"/>
        </w:tabs>
        <w:ind w:left="64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52"/>
        </w:tabs>
        <w:ind w:left="7152" w:hanging="1440"/>
      </w:pPr>
      <w:rPr>
        <w:rFonts w:hint="default"/>
      </w:rPr>
    </w:lvl>
  </w:abstractNum>
  <w:abstractNum w:abstractNumId="15" w15:restartNumberingAfterBreak="0">
    <w:nsid w:val="41DC5219"/>
    <w:multiLevelType w:val="hybridMultilevel"/>
    <w:tmpl w:val="9EE07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CF60DA"/>
    <w:multiLevelType w:val="multilevel"/>
    <w:tmpl w:val="CA60421A"/>
    <w:lvl w:ilvl="0">
      <w:start w:val="12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9"/>
        </w:tabs>
        <w:ind w:left="108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48"/>
        </w:tabs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62"/>
        </w:tabs>
        <w:ind w:left="2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36"/>
        </w:tabs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50"/>
        </w:tabs>
        <w:ind w:left="4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24"/>
        </w:tabs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38"/>
        </w:tabs>
        <w:ind w:left="64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52"/>
        </w:tabs>
        <w:ind w:left="7152" w:hanging="1440"/>
      </w:pPr>
      <w:rPr>
        <w:rFonts w:hint="default"/>
      </w:rPr>
    </w:lvl>
  </w:abstractNum>
  <w:abstractNum w:abstractNumId="17" w15:restartNumberingAfterBreak="0">
    <w:nsid w:val="49A4678F"/>
    <w:multiLevelType w:val="hybridMultilevel"/>
    <w:tmpl w:val="2034D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2385C"/>
    <w:multiLevelType w:val="multilevel"/>
    <w:tmpl w:val="9F9E1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74"/>
        </w:tabs>
        <w:ind w:left="1074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2"/>
        </w:tabs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56"/>
        </w:tabs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24"/>
        </w:tabs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78"/>
        </w:tabs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32"/>
        </w:tabs>
        <w:ind w:left="4632" w:hanging="1440"/>
      </w:pPr>
      <w:rPr>
        <w:rFonts w:hint="default"/>
      </w:rPr>
    </w:lvl>
  </w:abstractNum>
  <w:abstractNum w:abstractNumId="19" w15:restartNumberingAfterBreak="0">
    <w:nsid w:val="4B216F3B"/>
    <w:multiLevelType w:val="multilevel"/>
    <w:tmpl w:val="E09428A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F287222"/>
    <w:multiLevelType w:val="hybridMultilevel"/>
    <w:tmpl w:val="D0B08E38"/>
    <w:lvl w:ilvl="0" w:tplc="080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1" w15:restartNumberingAfterBreak="0">
    <w:nsid w:val="505C159D"/>
    <w:multiLevelType w:val="hybridMultilevel"/>
    <w:tmpl w:val="C214F7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5335421"/>
    <w:multiLevelType w:val="multilevel"/>
    <w:tmpl w:val="69928C4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74"/>
        </w:tabs>
        <w:ind w:left="10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48"/>
        </w:tabs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62"/>
        </w:tabs>
        <w:ind w:left="2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36"/>
        </w:tabs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50"/>
        </w:tabs>
        <w:ind w:left="4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24"/>
        </w:tabs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38"/>
        </w:tabs>
        <w:ind w:left="64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52"/>
        </w:tabs>
        <w:ind w:left="7152" w:hanging="1440"/>
      </w:pPr>
      <w:rPr>
        <w:rFonts w:hint="default"/>
      </w:rPr>
    </w:lvl>
  </w:abstractNum>
  <w:abstractNum w:abstractNumId="23" w15:restartNumberingAfterBreak="0">
    <w:nsid w:val="5582237D"/>
    <w:multiLevelType w:val="multilevel"/>
    <w:tmpl w:val="7C040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74"/>
        </w:tabs>
        <w:ind w:left="1074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2"/>
        </w:tabs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56"/>
        </w:tabs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24"/>
        </w:tabs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78"/>
        </w:tabs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32"/>
        </w:tabs>
        <w:ind w:left="4632" w:hanging="1440"/>
      </w:pPr>
      <w:rPr>
        <w:rFonts w:hint="default"/>
      </w:rPr>
    </w:lvl>
  </w:abstractNum>
  <w:abstractNum w:abstractNumId="24" w15:restartNumberingAfterBreak="0">
    <w:nsid w:val="5A0D5CA3"/>
    <w:multiLevelType w:val="multilevel"/>
    <w:tmpl w:val="8B862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074"/>
        </w:tabs>
        <w:ind w:left="107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2"/>
        </w:tabs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56"/>
        </w:tabs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24"/>
        </w:tabs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78"/>
        </w:tabs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32"/>
        </w:tabs>
        <w:ind w:left="4632" w:hanging="1440"/>
      </w:pPr>
      <w:rPr>
        <w:rFonts w:hint="default"/>
      </w:rPr>
    </w:lvl>
  </w:abstractNum>
  <w:abstractNum w:abstractNumId="25" w15:restartNumberingAfterBreak="0">
    <w:nsid w:val="5F841C3D"/>
    <w:multiLevelType w:val="multilevel"/>
    <w:tmpl w:val="7C040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74"/>
        </w:tabs>
        <w:ind w:left="1074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2"/>
        </w:tabs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56"/>
        </w:tabs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24"/>
        </w:tabs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78"/>
        </w:tabs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32"/>
        </w:tabs>
        <w:ind w:left="4632" w:hanging="1440"/>
      </w:pPr>
      <w:rPr>
        <w:rFonts w:hint="default"/>
      </w:rPr>
    </w:lvl>
  </w:abstractNum>
  <w:abstractNum w:abstractNumId="26" w15:restartNumberingAfterBreak="0">
    <w:nsid w:val="60224F1C"/>
    <w:multiLevelType w:val="hybridMultilevel"/>
    <w:tmpl w:val="651AF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9D3CBB"/>
    <w:multiLevelType w:val="hybridMultilevel"/>
    <w:tmpl w:val="13503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E10D1E"/>
    <w:multiLevelType w:val="hybridMultilevel"/>
    <w:tmpl w:val="C66CA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4808A1"/>
    <w:multiLevelType w:val="hybridMultilevel"/>
    <w:tmpl w:val="985C9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B65CEA"/>
    <w:multiLevelType w:val="hybridMultilevel"/>
    <w:tmpl w:val="C05AECB8"/>
    <w:lvl w:ilvl="0" w:tplc="04090001">
      <w:start w:val="1"/>
      <w:numFmt w:val="bullet"/>
      <w:lvlText w:val="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54"/>
        </w:tabs>
        <w:ind w:left="2154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31" w15:restartNumberingAfterBreak="0">
    <w:nsid w:val="71632FEF"/>
    <w:multiLevelType w:val="multilevel"/>
    <w:tmpl w:val="7C040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74"/>
        </w:tabs>
        <w:ind w:left="1074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2"/>
        </w:tabs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56"/>
        </w:tabs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24"/>
        </w:tabs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78"/>
        </w:tabs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32"/>
        </w:tabs>
        <w:ind w:left="4632" w:hanging="1440"/>
      </w:pPr>
      <w:rPr>
        <w:rFonts w:hint="default"/>
      </w:rPr>
    </w:lvl>
  </w:abstractNum>
  <w:abstractNum w:abstractNumId="32" w15:restartNumberingAfterBreak="0">
    <w:nsid w:val="75A03BFD"/>
    <w:multiLevelType w:val="hybridMultilevel"/>
    <w:tmpl w:val="B1048B76"/>
    <w:lvl w:ilvl="0" w:tplc="C8D655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5EC2631"/>
    <w:multiLevelType w:val="multilevel"/>
    <w:tmpl w:val="7C040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74"/>
        </w:tabs>
        <w:ind w:left="1074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2"/>
        </w:tabs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56"/>
        </w:tabs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24"/>
        </w:tabs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78"/>
        </w:tabs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32"/>
        </w:tabs>
        <w:ind w:left="4632" w:hanging="1440"/>
      </w:pPr>
      <w:rPr>
        <w:rFonts w:hint="default"/>
      </w:rPr>
    </w:lvl>
  </w:abstractNum>
  <w:abstractNum w:abstractNumId="34" w15:restartNumberingAfterBreak="0">
    <w:nsid w:val="79C0026D"/>
    <w:multiLevelType w:val="hybridMultilevel"/>
    <w:tmpl w:val="4B82211E"/>
    <w:lvl w:ilvl="0" w:tplc="080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num w:numId="1" w16cid:durableId="174269842">
    <w:abstractNumId w:val="32"/>
  </w:num>
  <w:num w:numId="2" w16cid:durableId="153910782">
    <w:abstractNumId w:val="21"/>
  </w:num>
  <w:num w:numId="3" w16cid:durableId="2031955617">
    <w:abstractNumId w:val="18"/>
  </w:num>
  <w:num w:numId="4" w16cid:durableId="204101362">
    <w:abstractNumId w:val="30"/>
  </w:num>
  <w:num w:numId="5" w16cid:durableId="534198525">
    <w:abstractNumId w:val="6"/>
  </w:num>
  <w:num w:numId="6" w16cid:durableId="604308451">
    <w:abstractNumId w:val="13"/>
  </w:num>
  <w:num w:numId="7" w16cid:durableId="97259975">
    <w:abstractNumId w:val="24"/>
  </w:num>
  <w:num w:numId="8" w16cid:durableId="84502775">
    <w:abstractNumId w:val="11"/>
  </w:num>
  <w:num w:numId="9" w16cid:durableId="920717241">
    <w:abstractNumId w:val="3"/>
  </w:num>
  <w:num w:numId="10" w16cid:durableId="180164528">
    <w:abstractNumId w:val="14"/>
  </w:num>
  <w:num w:numId="11" w16cid:durableId="904602801">
    <w:abstractNumId w:val="16"/>
  </w:num>
  <w:num w:numId="12" w16cid:durableId="1876044358">
    <w:abstractNumId w:val="25"/>
  </w:num>
  <w:num w:numId="13" w16cid:durableId="2051147105">
    <w:abstractNumId w:val="1"/>
  </w:num>
  <w:num w:numId="14" w16cid:durableId="639193879">
    <w:abstractNumId w:val="0"/>
  </w:num>
  <w:num w:numId="15" w16cid:durableId="7761386">
    <w:abstractNumId w:val="33"/>
  </w:num>
  <w:num w:numId="16" w16cid:durableId="639847902">
    <w:abstractNumId w:val="7"/>
  </w:num>
  <w:num w:numId="17" w16cid:durableId="634985572">
    <w:abstractNumId w:val="23"/>
  </w:num>
  <w:num w:numId="18" w16cid:durableId="605112176">
    <w:abstractNumId w:val="5"/>
  </w:num>
  <w:num w:numId="19" w16cid:durableId="256208215">
    <w:abstractNumId w:val="10"/>
  </w:num>
  <w:num w:numId="20" w16cid:durableId="706177235">
    <w:abstractNumId w:val="8"/>
  </w:num>
  <w:num w:numId="21" w16cid:durableId="1469782840">
    <w:abstractNumId w:val="31"/>
  </w:num>
  <w:num w:numId="22" w16cid:durableId="1479541171">
    <w:abstractNumId w:val="12"/>
  </w:num>
  <w:num w:numId="23" w16cid:durableId="1547252808">
    <w:abstractNumId w:val="22"/>
  </w:num>
  <w:num w:numId="24" w16cid:durableId="2095396975">
    <w:abstractNumId w:val="28"/>
  </w:num>
  <w:num w:numId="25" w16cid:durableId="176189228">
    <w:abstractNumId w:val="19"/>
  </w:num>
  <w:num w:numId="26" w16cid:durableId="174157557">
    <w:abstractNumId w:val="19"/>
    <w:lvlOverride w:ilvl="0">
      <w:lvl w:ilvl="0">
        <w:start w:val="1"/>
        <w:numFmt w:val="decimal"/>
        <w:lvlText w:val="%1."/>
        <w:lvlJc w:val="left"/>
        <w:pPr>
          <w:ind w:left="786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1.%2"/>
        <w:lvlJc w:val="left"/>
        <w:pPr>
          <w:ind w:left="1000" w:hanging="432"/>
        </w:pPr>
        <w:rPr>
          <w:rFonts w:hint="default"/>
          <w:b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7" w16cid:durableId="2120105058">
    <w:abstractNumId w:val="4"/>
  </w:num>
  <w:num w:numId="28" w16cid:durableId="310061840">
    <w:abstractNumId w:val="2"/>
  </w:num>
  <w:num w:numId="29" w16cid:durableId="1673679824">
    <w:abstractNumId w:val="15"/>
  </w:num>
  <w:num w:numId="30" w16cid:durableId="149949544">
    <w:abstractNumId w:val="17"/>
  </w:num>
  <w:num w:numId="31" w16cid:durableId="1722241735">
    <w:abstractNumId w:val="27"/>
  </w:num>
  <w:num w:numId="32" w16cid:durableId="328292439">
    <w:abstractNumId w:val="26"/>
  </w:num>
  <w:num w:numId="33" w16cid:durableId="763644358">
    <w:abstractNumId w:val="29"/>
  </w:num>
  <w:num w:numId="34" w16cid:durableId="4015384">
    <w:abstractNumId w:val="9"/>
  </w:num>
  <w:num w:numId="35" w16cid:durableId="420838387">
    <w:abstractNumId w:val="34"/>
  </w:num>
  <w:num w:numId="36" w16cid:durableId="108476420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5CB"/>
    <w:rsid w:val="000151EF"/>
    <w:rsid w:val="00021073"/>
    <w:rsid w:val="00025C05"/>
    <w:rsid w:val="000375D7"/>
    <w:rsid w:val="0004555A"/>
    <w:rsid w:val="000458C0"/>
    <w:rsid w:val="00061527"/>
    <w:rsid w:val="00062C3F"/>
    <w:rsid w:val="00086A68"/>
    <w:rsid w:val="00090C64"/>
    <w:rsid w:val="0009532B"/>
    <w:rsid w:val="000B5786"/>
    <w:rsid w:val="000D271E"/>
    <w:rsid w:val="000F3F66"/>
    <w:rsid w:val="000F6B17"/>
    <w:rsid w:val="00103367"/>
    <w:rsid w:val="00115A76"/>
    <w:rsid w:val="001549D5"/>
    <w:rsid w:val="001649DF"/>
    <w:rsid w:val="00167068"/>
    <w:rsid w:val="00171FC2"/>
    <w:rsid w:val="0017416A"/>
    <w:rsid w:val="001823E4"/>
    <w:rsid w:val="0019037D"/>
    <w:rsid w:val="001A66A1"/>
    <w:rsid w:val="001C0159"/>
    <w:rsid w:val="001C0AFA"/>
    <w:rsid w:val="001C27B2"/>
    <w:rsid w:val="001C490F"/>
    <w:rsid w:val="001C73A2"/>
    <w:rsid w:val="001D798E"/>
    <w:rsid w:val="001E1AE7"/>
    <w:rsid w:val="001E3AAF"/>
    <w:rsid w:val="001E4B63"/>
    <w:rsid w:val="00203F36"/>
    <w:rsid w:val="00215977"/>
    <w:rsid w:val="00222250"/>
    <w:rsid w:val="00233942"/>
    <w:rsid w:val="00241788"/>
    <w:rsid w:val="00246F62"/>
    <w:rsid w:val="002477C4"/>
    <w:rsid w:val="002523E6"/>
    <w:rsid w:val="002650D6"/>
    <w:rsid w:val="00276704"/>
    <w:rsid w:val="0028230F"/>
    <w:rsid w:val="00286865"/>
    <w:rsid w:val="002953EB"/>
    <w:rsid w:val="002968C8"/>
    <w:rsid w:val="002979FC"/>
    <w:rsid w:val="002B040C"/>
    <w:rsid w:val="002B6EB6"/>
    <w:rsid w:val="002C35CB"/>
    <w:rsid w:val="002C7D76"/>
    <w:rsid w:val="002D3688"/>
    <w:rsid w:val="002E1648"/>
    <w:rsid w:val="002F4A1D"/>
    <w:rsid w:val="00302718"/>
    <w:rsid w:val="00326371"/>
    <w:rsid w:val="003344CD"/>
    <w:rsid w:val="00335582"/>
    <w:rsid w:val="00353470"/>
    <w:rsid w:val="00363C2C"/>
    <w:rsid w:val="00367680"/>
    <w:rsid w:val="0038192E"/>
    <w:rsid w:val="00385F79"/>
    <w:rsid w:val="0039170A"/>
    <w:rsid w:val="00393E28"/>
    <w:rsid w:val="003C3F76"/>
    <w:rsid w:val="003C7747"/>
    <w:rsid w:val="003E6C01"/>
    <w:rsid w:val="00401691"/>
    <w:rsid w:val="00407430"/>
    <w:rsid w:val="00412D41"/>
    <w:rsid w:val="00422664"/>
    <w:rsid w:val="00445515"/>
    <w:rsid w:val="00446C2A"/>
    <w:rsid w:val="00451CA0"/>
    <w:rsid w:val="004543F0"/>
    <w:rsid w:val="00476F6B"/>
    <w:rsid w:val="004804D2"/>
    <w:rsid w:val="00480D4F"/>
    <w:rsid w:val="00482BAC"/>
    <w:rsid w:val="00483958"/>
    <w:rsid w:val="004870DF"/>
    <w:rsid w:val="004B256B"/>
    <w:rsid w:val="004E415C"/>
    <w:rsid w:val="004E679D"/>
    <w:rsid w:val="004E7B15"/>
    <w:rsid w:val="004F0BBC"/>
    <w:rsid w:val="004F12F1"/>
    <w:rsid w:val="004F7376"/>
    <w:rsid w:val="00504F3E"/>
    <w:rsid w:val="005102CB"/>
    <w:rsid w:val="00515ED8"/>
    <w:rsid w:val="005220F4"/>
    <w:rsid w:val="00522768"/>
    <w:rsid w:val="005305F6"/>
    <w:rsid w:val="00541E05"/>
    <w:rsid w:val="005420CC"/>
    <w:rsid w:val="00545D19"/>
    <w:rsid w:val="00560F93"/>
    <w:rsid w:val="00571B62"/>
    <w:rsid w:val="00580E7C"/>
    <w:rsid w:val="005835D1"/>
    <w:rsid w:val="00584E43"/>
    <w:rsid w:val="005A0938"/>
    <w:rsid w:val="005B5FAB"/>
    <w:rsid w:val="005D0E95"/>
    <w:rsid w:val="005D13E9"/>
    <w:rsid w:val="005E2108"/>
    <w:rsid w:val="005F07EB"/>
    <w:rsid w:val="005F5EFF"/>
    <w:rsid w:val="0060073F"/>
    <w:rsid w:val="00606921"/>
    <w:rsid w:val="00622D30"/>
    <w:rsid w:val="0063049B"/>
    <w:rsid w:val="00642BEB"/>
    <w:rsid w:val="006532AC"/>
    <w:rsid w:val="00660D0E"/>
    <w:rsid w:val="006717E3"/>
    <w:rsid w:val="006721DC"/>
    <w:rsid w:val="00684518"/>
    <w:rsid w:val="0068652A"/>
    <w:rsid w:val="006A064A"/>
    <w:rsid w:val="006C4A5B"/>
    <w:rsid w:val="0070005F"/>
    <w:rsid w:val="00714C79"/>
    <w:rsid w:val="0072656B"/>
    <w:rsid w:val="00730AFC"/>
    <w:rsid w:val="00736464"/>
    <w:rsid w:val="00745290"/>
    <w:rsid w:val="00752D21"/>
    <w:rsid w:val="00787A76"/>
    <w:rsid w:val="00790A55"/>
    <w:rsid w:val="00797D19"/>
    <w:rsid w:val="007A0BDD"/>
    <w:rsid w:val="007B3F5D"/>
    <w:rsid w:val="007C5D2E"/>
    <w:rsid w:val="007F486E"/>
    <w:rsid w:val="008003C5"/>
    <w:rsid w:val="00813EC4"/>
    <w:rsid w:val="008154B0"/>
    <w:rsid w:val="00815A9F"/>
    <w:rsid w:val="0083118A"/>
    <w:rsid w:val="00836EB7"/>
    <w:rsid w:val="008443C5"/>
    <w:rsid w:val="008466BF"/>
    <w:rsid w:val="00852BF1"/>
    <w:rsid w:val="00853FCA"/>
    <w:rsid w:val="00860914"/>
    <w:rsid w:val="00867AC0"/>
    <w:rsid w:val="00873910"/>
    <w:rsid w:val="0087744A"/>
    <w:rsid w:val="00883403"/>
    <w:rsid w:val="0089343A"/>
    <w:rsid w:val="00894188"/>
    <w:rsid w:val="00896609"/>
    <w:rsid w:val="008A50CB"/>
    <w:rsid w:val="008B60EE"/>
    <w:rsid w:val="008C0AEA"/>
    <w:rsid w:val="008D356C"/>
    <w:rsid w:val="008D5344"/>
    <w:rsid w:val="008F43B5"/>
    <w:rsid w:val="008F5D8F"/>
    <w:rsid w:val="00903F00"/>
    <w:rsid w:val="00904A12"/>
    <w:rsid w:val="00907114"/>
    <w:rsid w:val="00907975"/>
    <w:rsid w:val="00921CAD"/>
    <w:rsid w:val="009460F3"/>
    <w:rsid w:val="00973FA8"/>
    <w:rsid w:val="00977D56"/>
    <w:rsid w:val="00977F72"/>
    <w:rsid w:val="009830E6"/>
    <w:rsid w:val="00983AB0"/>
    <w:rsid w:val="009A5E11"/>
    <w:rsid w:val="009C1DC3"/>
    <w:rsid w:val="009D5AFC"/>
    <w:rsid w:val="009E08B1"/>
    <w:rsid w:val="009E0A42"/>
    <w:rsid w:val="009F1435"/>
    <w:rsid w:val="009F2301"/>
    <w:rsid w:val="009F7AA5"/>
    <w:rsid w:val="00A02BB9"/>
    <w:rsid w:val="00A10043"/>
    <w:rsid w:val="00A16A5C"/>
    <w:rsid w:val="00A1791F"/>
    <w:rsid w:val="00A2678B"/>
    <w:rsid w:val="00A2702E"/>
    <w:rsid w:val="00A34090"/>
    <w:rsid w:val="00A41223"/>
    <w:rsid w:val="00A66269"/>
    <w:rsid w:val="00A97F04"/>
    <w:rsid w:val="00AC25A0"/>
    <w:rsid w:val="00AC4F0D"/>
    <w:rsid w:val="00AC5981"/>
    <w:rsid w:val="00B01D5D"/>
    <w:rsid w:val="00B10949"/>
    <w:rsid w:val="00B121CB"/>
    <w:rsid w:val="00B255EB"/>
    <w:rsid w:val="00B566D5"/>
    <w:rsid w:val="00B60D77"/>
    <w:rsid w:val="00B62FE0"/>
    <w:rsid w:val="00B86BF3"/>
    <w:rsid w:val="00B87DFF"/>
    <w:rsid w:val="00BA25D4"/>
    <w:rsid w:val="00BB42CB"/>
    <w:rsid w:val="00BB791E"/>
    <w:rsid w:val="00BC3A11"/>
    <w:rsid w:val="00BC3FDA"/>
    <w:rsid w:val="00BE147E"/>
    <w:rsid w:val="00BF0E3B"/>
    <w:rsid w:val="00BF3A97"/>
    <w:rsid w:val="00C01B11"/>
    <w:rsid w:val="00C04C5B"/>
    <w:rsid w:val="00C04D78"/>
    <w:rsid w:val="00C13A17"/>
    <w:rsid w:val="00C1521D"/>
    <w:rsid w:val="00C2268A"/>
    <w:rsid w:val="00C30626"/>
    <w:rsid w:val="00C36F45"/>
    <w:rsid w:val="00C36F6D"/>
    <w:rsid w:val="00C71809"/>
    <w:rsid w:val="00C74205"/>
    <w:rsid w:val="00C8158E"/>
    <w:rsid w:val="00C860A9"/>
    <w:rsid w:val="00C946B5"/>
    <w:rsid w:val="00CA5C29"/>
    <w:rsid w:val="00CA79B9"/>
    <w:rsid w:val="00CC2F39"/>
    <w:rsid w:val="00CC3A31"/>
    <w:rsid w:val="00CD50E1"/>
    <w:rsid w:val="00CF259F"/>
    <w:rsid w:val="00CF7B93"/>
    <w:rsid w:val="00D002EC"/>
    <w:rsid w:val="00D103BD"/>
    <w:rsid w:val="00D10D8A"/>
    <w:rsid w:val="00D21A1C"/>
    <w:rsid w:val="00D21A2C"/>
    <w:rsid w:val="00D231CB"/>
    <w:rsid w:val="00D25A53"/>
    <w:rsid w:val="00D25F3F"/>
    <w:rsid w:val="00D35310"/>
    <w:rsid w:val="00D56D94"/>
    <w:rsid w:val="00D62893"/>
    <w:rsid w:val="00D83689"/>
    <w:rsid w:val="00D851CC"/>
    <w:rsid w:val="00D95953"/>
    <w:rsid w:val="00D96791"/>
    <w:rsid w:val="00DA2B5D"/>
    <w:rsid w:val="00DA41A5"/>
    <w:rsid w:val="00DA63C9"/>
    <w:rsid w:val="00DB170F"/>
    <w:rsid w:val="00DB3E4B"/>
    <w:rsid w:val="00DC65B2"/>
    <w:rsid w:val="00DC675A"/>
    <w:rsid w:val="00DC75D4"/>
    <w:rsid w:val="00DD1887"/>
    <w:rsid w:val="00DD1DF2"/>
    <w:rsid w:val="00DD2706"/>
    <w:rsid w:val="00DD78F6"/>
    <w:rsid w:val="00DF0B02"/>
    <w:rsid w:val="00DF48CF"/>
    <w:rsid w:val="00DF5500"/>
    <w:rsid w:val="00DF7000"/>
    <w:rsid w:val="00E00F87"/>
    <w:rsid w:val="00E25841"/>
    <w:rsid w:val="00E26F4A"/>
    <w:rsid w:val="00E33163"/>
    <w:rsid w:val="00E66968"/>
    <w:rsid w:val="00E7161F"/>
    <w:rsid w:val="00E80CD7"/>
    <w:rsid w:val="00E8318B"/>
    <w:rsid w:val="00E839C5"/>
    <w:rsid w:val="00E84C73"/>
    <w:rsid w:val="00E84D60"/>
    <w:rsid w:val="00E922D9"/>
    <w:rsid w:val="00E93972"/>
    <w:rsid w:val="00E958FC"/>
    <w:rsid w:val="00EA17C0"/>
    <w:rsid w:val="00EA4251"/>
    <w:rsid w:val="00EA5F0C"/>
    <w:rsid w:val="00EB144D"/>
    <w:rsid w:val="00EB4391"/>
    <w:rsid w:val="00EC0D58"/>
    <w:rsid w:val="00ED2945"/>
    <w:rsid w:val="00ED5334"/>
    <w:rsid w:val="00ED60C9"/>
    <w:rsid w:val="00EE0959"/>
    <w:rsid w:val="00EF7640"/>
    <w:rsid w:val="00F10C66"/>
    <w:rsid w:val="00F11BFC"/>
    <w:rsid w:val="00F14328"/>
    <w:rsid w:val="00F250D7"/>
    <w:rsid w:val="00F37CC2"/>
    <w:rsid w:val="00F4461C"/>
    <w:rsid w:val="00F45041"/>
    <w:rsid w:val="00F50F53"/>
    <w:rsid w:val="00F5432B"/>
    <w:rsid w:val="00F86D6D"/>
    <w:rsid w:val="00F91A9F"/>
    <w:rsid w:val="00FA35E7"/>
    <w:rsid w:val="00FA4E4A"/>
    <w:rsid w:val="00FA4E81"/>
    <w:rsid w:val="00FC31E2"/>
    <w:rsid w:val="00FD4C9D"/>
    <w:rsid w:val="00FE2E73"/>
    <w:rsid w:val="00FF0276"/>
    <w:rsid w:val="00FF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643E5D"/>
  <w15:docId w15:val="{00A2FC76-83ED-4F1E-9A94-6A22C6C52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56C"/>
    <w:rPr>
      <w:lang w:eastAsia="en-US"/>
    </w:rPr>
  </w:style>
  <w:style w:type="paragraph" w:styleId="Heading2">
    <w:name w:val="heading 2"/>
    <w:basedOn w:val="Normal"/>
    <w:next w:val="Normal"/>
    <w:qFormat/>
    <w:rsid w:val="008D356C"/>
    <w:pPr>
      <w:keepNext/>
      <w:outlineLvl w:val="1"/>
    </w:pPr>
    <w:rPr>
      <w:rFonts w:ascii="Swis721 BT" w:hAnsi="Swis721 BT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B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B5D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FC31E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6717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7E3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717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7E3"/>
    <w:rPr>
      <w:lang w:eastAsia="en-US"/>
    </w:rPr>
  </w:style>
  <w:style w:type="table" w:styleId="TableGrid">
    <w:name w:val="Table Grid"/>
    <w:basedOn w:val="TableNormal"/>
    <w:uiPriority w:val="59"/>
    <w:rsid w:val="001C0A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a">
    <w:name w:val="_Data"/>
    <w:basedOn w:val="Normal"/>
    <w:rsid w:val="001C0AFA"/>
    <w:pPr>
      <w:spacing w:after="60" w:line="260" w:lineRule="atLeast"/>
    </w:pPr>
    <w:rPr>
      <w:rFonts w:ascii="Arial" w:hAnsi="Arial"/>
      <w:sz w:val="18"/>
    </w:rPr>
  </w:style>
  <w:style w:type="paragraph" w:customStyle="1" w:styleId="DataBold">
    <w:name w:val="_DataBold"/>
    <w:basedOn w:val="Data"/>
    <w:next w:val="Data"/>
    <w:rsid w:val="001C0AFA"/>
    <w:rPr>
      <w:b/>
    </w:rPr>
  </w:style>
  <w:style w:type="paragraph" w:customStyle="1" w:styleId="TableHeading">
    <w:name w:val="_TableHeading"/>
    <w:basedOn w:val="Normal"/>
    <w:rsid w:val="00977F72"/>
    <w:pPr>
      <w:keepNext/>
      <w:tabs>
        <w:tab w:val="left" w:pos="284"/>
      </w:tabs>
      <w:spacing w:before="60" w:after="60" w:line="260" w:lineRule="atLeast"/>
    </w:pPr>
    <w:rPr>
      <w:rFonts w:ascii="Arial" w:hAnsi="Arial"/>
      <w:b/>
      <w:color w:val="495F70"/>
    </w:rPr>
  </w:style>
  <w:style w:type="paragraph" w:customStyle="1" w:styleId="TableText">
    <w:name w:val="_TableText"/>
    <w:basedOn w:val="Normal"/>
    <w:rsid w:val="00977F72"/>
    <w:pPr>
      <w:spacing w:before="60" w:after="60" w:line="260" w:lineRule="atLeast"/>
    </w:pPr>
    <w:rPr>
      <w:rFonts w:ascii="Arial" w:hAnsi="Arial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C74205"/>
  </w:style>
  <w:style w:type="character" w:styleId="CommentReference">
    <w:name w:val="annotation reference"/>
    <w:basedOn w:val="DefaultParagraphFont"/>
    <w:uiPriority w:val="99"/>
    <w:semiHidden/>
    <w:unhideWhenUsed/>
    <w:rsid w:val="000458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58C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58C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8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8C0"/>
    <w:rPr>
      <w:b/>
      <w:bCs/>
      <w:lang w:eastAsia="en-US"/>
    </w:rPr>
  </w:style>
  <w:style w:type="paragraph" w:styleId="Revision">
    <w:name w:val="Revision"/>
    <w:hidden/>
    <w:uiPriority w:val="99"/>
    <w:semiHidden/>
    <w:rsid w:val="00CC3A31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4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s20kea\My%20Documents\My%20Data%20Sources\BSSS_CouncilMinu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d05dee1-6944-42f7-ace8-cc5a334d26d9">VZUFPSUQ424R-1365402470-68496</_dlc_DocId>
    <_dlc_DocIdUrl xmlns="cd05dee1-6944-42f7-ace8-cc5a334d26d9">
      <Url>https://cranfield.sharepoint.com/sites/SASShare/_layouts/15/DocIdRedir.aspx?ID=VZUFPSUQ424R-1365402470-68496</Url>
      <Description>VZUFPSUQ424R-1365402470-68496</Description>
    </_dlc_DocIdUrl>
    <TaxCatchAll xmlns="cd05dee1-6944-42f7-ace8-cc5a334d26d9" xsi:nil="true"/>
    <lcf76f155ced4ddcb4097134ff3c332f xmlns="65f57b03-ab38-4dd6-aafc-8019381715c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7E46A45FF24E4DB8277B719424AF78" ma:contentTypeVersion="35513" ma:contentTypeDescription="Create a new document." ma:contentTypeScope="" ma:versionID="9f5f2a3ed48ab104dd61e020681921a1">
  <xsd:schema xmlns:xsd="http://www.w3.org/2001/XMLSchema" xmlns:xs="http://www.w3.org/2001/XMLSchema" xmlns:p="http://schemas.microsoft.com/office/2006/metadata/properties" xmlns:ns2="cd05dee1-6944-42f7-ace8-cc5a334d26d9" xmlns:ns3="65f57b03-ab38-4dd6-aafc-8019381715c6" targetNamespace="http://schemas.microsoft.com/office/2006/metadata/properties" ma:root="true" ma:fieldsID="0ef8e976bdf28f7ab9d9161ddd47664c" ns2:_="" ns3:_="">
    <xsd:import namespace="cd05dee1-6944-42f7-ace8-cc5a334d26d9"/>
    <xsd:import namespace="65f57b03-ab38-4dd6-aafc-8019381715c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5dee1-6944-42f7-ace8-cc5a334d26d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39f5f6ba-faa6-4fcd-b03a-edb5819bde58}" ma:internalName="TaxCatchAll" ma:showField="CatchAllData" ma:web="cd05dee1-6944-42f7-ace8-cc5a334d26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57b03-ab38-4dd6-aafc-8019381715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4ed3f799-2585-429a-ae92-38aec2d16a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D212CC-DD5C-42E7-B4D8-2EEA92ED1339}">
  <ds:schemaRefs>
    <ds:schemaRef ds:uri="http://schemas.microsoft.com/office/2006/metadata/properties"/>
    <ds:schemaRef ds:uri="http://schemas.microsoft.com/office/infopath/2007/PartnerControls"/>
    <ds:schemaRef ds:uri="cd05dee1-6944-42f7-ace8-cc5a334d26d9"/>
    <ds:schemaRef ds:uri="65f57b03-ab38-4dd6-aafc-8019381715c6"/>
  </ds:schemaRefs>
</ds:datastoreItem>
</file>

<file path=customXml/itemProps2.xml><?xml version="1.0" encoding="utf-8"?>
<ds:datastoreItem xmlns:ds="http://schemas.openxmlformats.org/officeDocument/2006/customXml" ds:itemID="{B3A2D1A5-65AF-49BD-B475-1E5094E4CB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C256506-34D7-4681-8E51-1ADB1132483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532A60B-3600-4F1A-9BE9-6D4ABEF7A8D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5190487-F089-4CC9-939F-7EA5FEE070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05dee1-6944-42f7-ace8-cc5a334d26d9"/>
    <ds:schemaRef ds:uri="65f57b03-ab38-4dd6-aafc-8019381715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BSSS_CouncilMinutes</Template>
  <TotalTime>31</TotalTime>
  <Pages>6</Pages>
  <Words>1188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Macaulay Institute</Company>
  <LinksUpToDate>false</LinksUpToDate>
  <CharactersWithSpaces>7951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E Allton</dc:creator>
  <cp:lastModifiedBy>Natalie Coles</cp:lastModifiedBy>
  <cp:revision>39</cp:revision>
  <cp:lastPrinted>2016-04-22T11:50:00Z</cp:lastPrinted>
  <dcterms:created xsi:type="dcterms:W3CDTF">2023-04-24T15:15:00Z</dcterms:created>
  <dcterms:modified xsi:type="dcterms:W3CDTF">2023-04-25T08:24:00Z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0x010100117E46A45FF24E4DB8277B719424AF78</vt:lpwstr>
  </property>
  <property fmtid="{D5CDD505-2E9C-101B-9397-08002B2CF9AE}" pid="3" name="_dlc_DocIdItemGuid">
    <vt:lpwstr>1acc4307-756c-4c29-8d93-a5bdf99faeb3</vt:lpwstr>
  </property>
  <property fmtid="{D5CDD505-2E9C-101B-9397-08002B2CF9AE}" pid="4" name="MediaServiceImageTags">
    <vt:lpwstr/>
  </property>
</Properties>
</file>